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71355" w14:textId="77777777" w:rsidR="005A2F5D" w:rsidRDefault="005A2F5D" w:rsidP="005A2F5D"/>
    <w:p w14:paraId="468D7387" w14:textId="77777777" w:rsidR="005A2F5D" w:rsidRDefault="005A2F5D" w:rsidP="005A2F5D"/>
    <w:p w14:paraId="3B95DF1B" w14:textId="77777777" w:rsidR="005A2F5D" w:rsidRDefault="005A2F5D" w:rsidP="005A2F5D"/>
    <w:p w14:paraId="7F9CD935" w14:textId="77777777" w:rsidR="005A2F5D" w:rsidRDefault="005A2F5D" w:rsidP="005A2F5D"/>
    <w:p w14:paraId="3F45D49E" w14:textId="77777777" w:rsidR="005A2F5D" w:rsidRDefault="005A2F5D" w:rsidP="005A2F5D"/>
    <w:p w14:paraId="74FA8FBB" w14:textId="77777777" w:rsidR="005A2F5D" w:rsidRDefault="005A2F5D" w:rsidP="005A2F5D"/>
    <w:p w14:paraId="4B68ED12" w14:textId="77777777" w:rsidR="005A2F5D" w:rsidRDefault="005A2F5D" w:rsidP="005A2F5D"/>
    <w:p w14:paraId="135BBA5C" w14:textId="77777777" w:rsidR="005A2F5D" w:rsidRDefault="005A2F5D" w:rsidP="005A2F5D"/>
    <w:p w14:paraId="410927B3" w14:textId="77777777" w:rsidR="005A2F5D" w:rsidRDefault="005A2F5D" w:rsidP="005A2F5D"/>
    <w:p w14:paraId="1744D46C" w14:textId="77777777" w:rsidR="005A2F5D" w:rsidRDefault="005A2F5D" w:rsidP="005A2F5D"/>
    <w:p w14:paraId="4695F745" w14:textId="77777777" w:rsidR="005A2F5D" w:rsidRDefault="005A2F5D" w:rsidP="005A2F5D"/>
    <w:p w14:paraId="023BE936" w14:textId="77777777" w:rsidR="005A2F5D" w:rsidRDefault="005A2F5D" w:rsidP="005A2F5D"/>
    <w:p w14:paraId="4F6E799C" w14:textId="77777777" w:rsidR="005A2F5D" w:rsidRDefault="005A2F5D" w:rsidP="005A2F5D"/>
    <w:p w14:paraId="5C3C29F8" w14:textId="77777777" w:rsidR="005A2F5D" w:rsidRDefault="005A2F5D" w:rsidP="005A2F5D"/>
    <w:p w14:paraId="0B22E6D7" w14:textId="77777777" w:rsidR="005A2F5D" w:rsidRDefault="005A2F5D" w:rsidP="005A2F5D"/>
    <w:p w14:paraId="54FE6E1E" w14:textId="77777777" w:rsidR="005A2F5D" w:rsidRDefault="005A2F5D" w:rsidP="005A2F5D"/>
    <w:p w14:paraId="3FD34E97" w14:textId="77777777" w:rsidR="005A2F5D" w:rsidRDefault="005A2F5D" w:rsidP="005A2F5D"/>
    <w:p w14:paraId="287ABA98" w14:textId="77777777" w:rsidR="005A2F5D" w:rsidRDefault="005A2F5D" w:rsidP="005A2F5D"/>
    <w:p w14:paraId="0755147E" w14:textId="77777777" w:rsidR="005A2F5D" w:rsidRDefault="005A2F5D" w:rsidP="005A2F5D"/>
    <w:p w14:paraId="65FFCCE2" w14:textId="77777777" w:rsidR="005A2F5D" w:rsidRDefault="005A2F5D" w:rsidP="005A2F5D"/>
    <w:p w14:paraId="2163F343" w14:textId="77777777" w:rsidR="005A2F5D" w:rsidRDefault="005A2F5D" w:rsidP="005A2F5D"/>
    <w:p w14:paraId="1278202B" w14:textId="77777777" w:rsidR="005A2F5D" w:rsidRDefault="005A2F5D" w:rsidP="005A2F5D"/>
    <w:p w14:paraId="2576C865" w14:textId="77777777" w:rsidR="005A2F5D" w:rsidRDefault="005A2F5D" w:rsidP="005A2F5D"/>
    <w:p w14:paraId="58F29C10" w14:textId="77777777" w:rsidR="005A2F5D" w:rsidRDefault="005A2F5D" w:rsidP="005A2F5D"/>
    <w:p w14:paraId="6E59F5B0" w14:textId="77777777" w:rsidR="005A2F5D" w:rsidRDefault="005A2F5D" w:rsidP="005A2F5D"/>
    <w:p w14:paraId="0C336603" w14:textId="77777777" w:rsidR="005A2F5D" w:rsidRDefault="005A2F5D" w:rsidP="005A2F5D"/>
    <w:p w14:paraId="2ADD4B58" w14:textId="77777777" w:rsidR="005A2F5D" w:rsidRDefault="005A2F5D" w:rsidP="005A2F5D"/>
    <w:p w14:paraId="06A04909" w14:textId="77777777" w:rsidR="005A2F5D" w:rsidRDefault="005A2F5D" w:rsidP="005A2F5D"/>
    <w:p w14:paraId="4E1E9E7C" w14:textId="77777777" w:rsidR="005A2F5D" w:rsidRDefault="005A2F5D" w:rsidP="005A2F5D"/>
    <w:p w14:paraId="07B2C814" w14:textId="77777777" w:rsidR="005A2F5D" w:rsidRDefault="005A2F5D" w:rsidP="005A2F5D"/>
    <w:p w14:paraId="70B25040" w14:textId="77777777" w:rsidR="00542C91" w:rsidRDefault="00542C91" w:rsidP="005A2F5D"/>
    <w:p w14:paraId="03BD8ECE" w14:textId="77777777" w:rsidR="00A5549A" w:rsidRDefault="00A5549A" w:rsidP="005A2F5D"/>
    <w:p w14:paraId="1A1C2983" w14:textId="77777777" w:rsidR="002D5A3C" w:rsidRDefault="002D5A3C" w:rsidP="005A2F5D"/>
    <w:p w14:paraId="457154AA" w14:textId="77777777" w:rsidR="002D5A3C" w:rsidRDefault="002D5A3C" w:rsidP="005A2F5D"/>
    <w:p w14:paraId="27C9E1F0" w14:textId="77777777" w:rsidR="00E963EC" w:rsidRDefault="00E963EC" w:rsidP="005A2F5D"/>
    <w:p w14:paraId="06ED8869" w14:textId="77777777" w:rsidR="00E963EC" w:rsidRDefault="00E963EC" w:rsidP="005A2F5D"/>
    <w:p w14:paraId="6196DDEA" w14:textId="77777777" w:rsidR="00E963EC" w:rsidRDefault="00E963EC" w:rsidP="005A2F5D"/>
    <w:p w14:paraId="73CC3591" w14:textId="77777777" w:rsidR="0079306A" w:rsidRDefault="0079306A" w:rsidP="005A2F5D"/>
    <w:p w14:paraId="7C2FFA87" w14:textId="77777777" w:rsidR="005A2F5D" w:rsidRDefault="005A2F5D" w:rsidP="005A2F5D"/>
    <w:p w14:paraId="57AAFAD0" w14:textId="77777777" w:rsidR="00626FC6" w:rsidRDefault="00626FC6" w:rsidP="005A2F5D"/>
    <w:p w14:paraId="5564DB72" w14:textId="77777777" w:rsidR="005A2F5D" w:rsidRDefault="005A2F5D" w:rsidP="005A2F5D"/>
    <w:p w14:paraId="1943951C" w14:textId="77777777" w:rsidR="00EA00FC" w:rsidRDefault="00EA00FC" w:rsidP="0079306A">
      <w:pPr>
        <w:spacing w:after="120"/>
      </w:pPr>
    </w:p>
    <w:p w14:paraId="50BC0DD7" w14:textId="77777777" w:rsidR="008353D6" w:rsidRDefault="00824258" w:rsidP="00626FC6">
      <w:pPr>
        <w:tabs>
          <w:tab w:val="right" w:pos="11338"/>
        </w:tabs>
        <w:spacing w:after="80"/>
      </w:pPr>
      <w:r>
        <w:rPr>
          <w:noProof/>
        </w:rPr>
        <w:drawing>
          <wp:inline distT="0" distB="0" distL="0" distR="0" wp14:anchorId="395A03F1" wp14:editId="7EE315DC">
            <wp:extent cx="2304000" cy="1137340"/>
            <wp:effectExtent l="0" t="0" r="127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13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3D6">
        <w:tab/>
      </w:r>
      <w:r w:rsidR="008353D6">
        <w:rPr>
          <w:noProof/>
        </w:rPr>
        <mc:AlternateContent>
          <mc:Choice Requires="wps">
            <w:drawing>
              <wp:inline distT="0" distB="0" distL="0" distR="0" wp14:anchorId="612CD648" wp14:editId="63BE15CC">
                <wp:extent cx="4842000" cy="1116000"/>
                <wp:effectExtent l="0" t="0" r="15875" b="27305"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000" cy="1116000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65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052CD" w14:textId="77777777" w:rsidR="008353D6" w:rsidRPr="00A06A36" w:rsidRDefault="008353D6" w:rsidP="008353D6">
                            <w:pPr>
                              <w:spacing w:after="0"/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</w:pPr>
                            <w:r w:rsidRPr="00A06A36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>FAKULTA STAVEBNÍ</w:t>
                            </w:r>
                          </w:p>
                          <w:p w14:paraId="0AB54F94" w14:textId="77777777" w:rsidR="008353D6" w:rsidRPr="00A06A36" w:rsidRDefault="008353D6" w:rsidP="008353D6">
                            <w:pPr>
                              <w:spacing w:after="0"/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</w:pPr>
                            <w:r w:rsidRPr="00A06A36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 xml:space="preserve">KATEDRA </w:t>
                            </w:r>
                            <w:sdt>
                              <w:sdtPr>
                                <w:rPr>
                                  <w:rFonts w:ascii="Technika" w:hAnsi="Technika"/>
                                  <w:b/>
                                  <w:color w:val="0065BD"/>
                                  <w:sz w:val="24"/>
                                </w:rPr>
                                <w:alias w:val="Název katedry"/>
                                <w:tag w:val="Název katedry"/>
                                <w:id w:val="-1574966090"/>
                                <w:lock w:val="sdtLocked"/>
                                <w:placeholder>
                                  <w:docPart w:val="DD35C90679624410BCC532F463CF3E47"/>
                                </w:placeholder>
                                <w:showingPlcHdr/>
                                <w:comboBox>
                                  <w:listItem w:value="Zvolte položku."/>
                                  <w:listItem w:displayText="SPECIÁLNÍ GEODÉZIE" w:value="SPECIÁLNÍ GEODÉZIE"/>
                                  <w:listItem w:displayText="GEOMATIKY" w:value="GEOMATIKY"/>
                                </w:comboBox>
                              </w:sdtPr>
                              <w:sdtContent>
                                <w:r w:rsidR="00994F33" w:rsidRPr="00F05094">
                                  <w:rPr>
                                    <w:rStyle w:val="Zstupntext"/>
                                  </w:rPr>
                                  <w:t>Zvolte položku.</w:t>
                                </w:r>
                              </w:sdtContent>
                            </w:sdt>
                          </w:p>
                          <w:p w14:paraId="68BA90B8" w14:textId="77777777" w:rsidR="008353D6" w:rsidRPr="00A06A36" w:rsidRDefault="008353D6" w:rsidP="00D97DE7">
                            <w:pPr>
                              <w:spacing w:after="0"/>
                              <w:rPr>
                                <w:rFonts w:ascii="Technika" w:hAnsi="Technika"/>
                                <w:b/>
                                <w:color w:val="0065BD"/>
                                <w:sz w:val="48"/>
                              </w:rPr>
                            </w:pPr>
                            <w:r w:rsidRPr="00A06A36">
                              <w:rPr>
                                <w:rFonts w:ascii="Technika" w:hAnsi="Technika"/>
                                <w:b/>
                                <w:color w:val="0065BD"/>
                                <w:sz w:val="48"/>
                              </w:rPr>
                              <w:t>TECHNICKÁ ZPRÁVA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2CD648" id="Obdélník 7" o:spid="_x0000_s1026" style="width:381.25pt;height:8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" filled="f" strokecolor="#0065bd" strokeweight=".9pt">
                <v:textbox>
                  <w:txbxContent>
                    <w:p w14:paraId="3C4052CD" w14:textId="77777777" w:rsidR="008353D6" w:rsidRPr="00A06A36" w:rsidRDefault="008353D6" w:rsidP="008353D6">
                      <w:pPr>
                        <w:spacing w:after="0"/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</w:pPr>
                      <w:r w:rsidRPr="00A06A36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>FAKULTA STAVEBNÍ</w:t>
                      </w:r>
                    </w:p>
                    <w:p w14:paraId="0AB54F94" w14:textId="77777777" w:rsidR="008353D6" w:rsidRPr="00A06A36" w:rsidRDefault="008353D6" w:rsidP="008353D6">
                      <w:pPr>
                        <w:spacing w:after="0"/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</w:pPr>
                      <w:r w:rsidRPr="00A06A36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 xml:space="preserve">KATEDRA </w:t>
                      </w:r>
                      <w:sdt>
                        <w:sdtPr>
                          <w:rPr>
                            <w:rFonts w:ascii="Technika" w:hAnsi="Technika"/>
                            <w:b/>
                            <w:color w:val="0065BD"/>
                            <w:sz w:val="24"/>
                          </w:rPr>
                          <w:alias w:val="Název katedry"/>
                          <w:tag w:val="Název katedry"/>
                          <w:id w:val="-1574966090"/>
                          <w:lock w:val="sdtLocked"/>
                          <w:placeholder>
                            <w:docPart w:val="DD35C90679624410BCC532F463CF3E47"/>
                          </w:placeholder>
                          <w:showingPlcHdr/>
                          <w:comboBox>
                            <w:listItem w:value="Zvolte položku."/>
                            <w:listItem w:displayText="SPECIÁLNÍ GEODÉZIE" w:value="SPECIÁLNÍ GEODÉZIE"/>
                            <w:listItem w:displayText="GEOMATIKY" w:value="GEOMATIKY"/>
                          </w:comboBox>
                        </w:sdtPr>
                        <w:sdtContent>
                          <w:r w:rsidR="00994F33" w:rsidRPr="00F05094">
                            <w:rPr>
                              <w:rStyle w:val="Zstupntext"/>
                            </w:rPr>
                            <w:t>Zvolte položku.</w:t>
                          </w:r>
                        </w:sdtContent>
                      </w:sdt>
                    </w:p>
                    <w:p w14:paraId="68BA90B8" w14:textId="77777777" w:rsidR="008353D6" w:rsidRPr="00A06A36" w:rsidRDefault="008353D6" w:rsidP="00D97DE7">
                      <w:pPr>
                        <w:spacing w:after="0"/>
                        <w:rPr>
                          <w:rFonts w:ascii="Technika" w:hAnsi="Technika"/>
                          <w:b/>
                          <w:color w:val="0065BD"/>
                          <w:sz w:val="48"/>
                        </w:rPr>
                      </w:pPr>
                      <w:r w:rsidRPr="00A06A36">
                        <w:rPr>
                          <w:rFonts w:ascii="Technika" w:hAnsi="Technika"/>
                          <w:b/>
                          <w:color w:val="0065BD"/>
                          <w:sz w:val="48"/>
                        </w:rPr>
                        <w:t>TECHNICKÁ ZPRÁVA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96BD38F" w14:textId="77777777" w:rsidR="008353D6" w:rsidRDefault="008353D6" w:rsidP="008353D6">
      <w:pPr>
        <w:spacing w:after="8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8BF5C30" wp14:editId="1CC9304A">
                <wp:extent cx="7200000" cy="404037"/>
                <wp:effectExtent l="0" t="0" r="20320" b="15240"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404037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65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946B1" w14:textId="142ED6D8" w:rsidR="008353D6" w:rsidRPr="00266F9E" w:rsidRDefault="008353D6" w:rsidP="009C1FC8">
                            <w:pPr>
                              <w:tabs>
                                <w:tab w:val="right" w:pos="3402"/>
                                <w:tab w:val="left" w:pos="3742"/>
                              </w:tabs>
                              <w:spacing w:after="0"/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</w:pP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8"/>
                              </w:rPr>
                              <w:tab/>
                              <w:t>PŘEDMĚT: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ab/>
                            </w:r>
                            <w:r w:rsidR="00EF0E1D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>155SGEA</w:t>
                            </w:r>
                            <w:r w:rsidR="00D242F0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 xml:space="preserve"> – Stavební geodézie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BF5C30" id="Obdélník 8" o:spid="_x0000_s1027" style="width:566.95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" filled="f" strokecolor="#0065bd" strokeweight=".9pt">
                <v:textbox>
                  <w:txbxContent>
                    <w:p w14:paraId="611946B1" w14:textId="142ED6D8" w:rsidR="008353D6" w:rsidRPr="00266F9E" w:rsidRDefault="008353D6" w:rsidP="009C1FC8">
                      <w:pPr>
                        <w:tabs>
                          <w:tab w:val="right" w:pos="3402"/>
                          <w:tab w:val="left" w:pos="3742"/>
                        </w:tabs>
                        <w:spacing w:after="0"/>
                        <w:rPr>
                          <w:rFonts w:ascii="Technika" w:hAnsi="Technika"/>
                          <w:color w:val="0065BD"/>
                          <w:sz w:val="28"/>
                        </w:rPr>
                      </w:pP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8"/>
                        </w:rPr>
                        <w:tab/>
                        <w:t>PŘEDMĚT:</w:t>
                      </w:r>
                      <w:r w:rsidRPr="00266F9E">
                        <w:rPr>
                          <w:rFonts w:ascii="Technika" w:hAnsi="Technika"/>
                          <w:color w:val="0065BD"/>
                          <w:sz w:val="28"/>
                        </w:rPr>
                        <w:tab/>
                      </w:r>
                      <w:r w:rsidR="00EF0E1D">
                        <w:rPr>
                          <w:rFonts w:ascii="Technika" w:hAnsi="Technika"/>
                          <w:color w:val="0065BD"/>
                          <w:sz w:val="28"/>
                        </w:rPr>
                        <w:t>155SGEA</w:t>
                      </w:r>
                      <w:r w:rsidR="00D242F0">
                        <w:rPr>
                          <w:rFonts w:ascii="Technika" w:hAnsi="Technika"/>
                          <w:color w:val="0065BD"/>
                          <w:sz w:val="28"/>
                        </w:rPr>
                        <w:t xml:space="preserve"> – Stavební geodézie 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8A008B7" w14:textId="77777777" w:rsidR="008353D6" w:rsidRDefault="008353D6" w:rsidP="008353D6">
      <w:pPr>
        <w:spacing w:after="8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D6FFE10" wp14:editId="09669376">
                <wp:extent cx="7200000" cy="616688"/>
                <wp:effectExtent l="0" t="0" r="20320" b="12065"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616688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65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4BCF8" w14:textId="69995210" w:rsidR="008353D6" w:rsidRPr="00266F9E" w:rsidRDefault="008353D6" w:rsidP="008353D6">
                            <w:pPr>
                              <w:tabs>
                                <w:tab w:val="right" w:pos="3402"/>
                                <w:tab w:val="left" w:pos="4111"/>
                              </w:tabs>
                              <w:spacing w:after="0"/>
                              <w:ind w:left="3742" w:hanging="3742"/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</w:pP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8"/>
                              </w:rPr>
                              <w:tab/>
                              <w:t>ÚLOHA: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ab/>
                            </w:r>
                            <w:r w:rsidR="00D242F0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>#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>:</w:t>
                            </w:r>
                            <w:r w:rsidR="00D242F0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 xml:space="preserve"> </w:t>
                            </w:r>
                            <w:r w:rsidR="00994F33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>Název úlohy</w:t>
                            </w:r>
                          </w:p>
                          <w:p w14:paraId="0C5271CE" w14:textId="77777777" w:rsidR="008353D6" w:rsidRPr="00266F9E" w:rsidRDefault="008353D6" w:rsidP="009C1FC8">
                            <w:pPr>
                              <w:tabs>
                                <w:tab w:val="left" w:pos="4111"/>
                              </w:tabs>
                              <w:spacing w:after="0"/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</w:pPr>
                            <w:r w:rsidRPr="00266F9E">
                              <w:rPr>
                                <w:rFonts w:ascii="Technika" w:hAnsi="Technika"/>
                                <w:color w:val="0065BD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6FFE10" id="Obdélník 9" o:spid="_x0000_s1028" style="width:566.95pt;height:4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" filled="f" strokecolor="#0065bd" strokeweight=".9pt">
                <v:textbox>
                  <w:txbxContent>
                    <w:p w14:paraId="7184BCF8" w14:textId="69995210" w:rsidR="008353D6" w:rsidRPr="00266F9E" w:rsidRDefault="008353D6" w:rsidP="008353D6">
                      <w:pPr>
                        <w:tabs>
                          <w:tab w:val="right" w:pos="3402"/>
                          <w:tab w:val="left" w:pos="4111"/>
                        </w:tabs>
                        <w:spacing w:after="0"/>
                        <w:ind w:left="3742" w:hanging="3742"/>
                        <w:rPr>
                          <w:rFonts w:ascii="Technika" w:hAnsi="Technika"/>
                          <w:color w:val="0065BD"/>
                          <w:sz w:val="28"/>
                        </w:rPr>
                      </w:pP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8"/>
                        </w:rPr>
                        <w:tab/>
                        <w:t>ÚLOHA:</w:t>
                      </w:r>
                      <w:r w:rsidRPr="00266F9E">
                        <w:rPr>
                          <w:rFonts w:ascii="Technika" w:hAnsi="Technika"/>
                          <w:color w:val="0065BD"/>
                          <w:sz w:val="28"/>
                        </w:rPr>
                        <w:tab/>
                      </w:r>
                      <w:r w:rsidR="00D242F0">
                        <w:rPr>
                          <w:rFonts w:ascii="Technika" w:hAnsi="Technika"/>
                          <w:color w:val="0065BD"/>
                          <w:sz w:val="28"/>
                        </w:rPr>
                        <w:t>#</w:t>
                      </w:r>
                      <w:r w:rsidRPr="00266F9E">
                        <w:rPr>
                          <w:rFonts w:ascii="Technika" w:hAnsi="Technika"/>
                          <w:color w:val="0065BD"/>
                          <w:sz w:val="28"/>
                        </w:rPr>
                        <w:t>:</w:t>
                      </w:r>
                      <w:r w:rsidR="00D242F0">
                        <w:rPr>
                          <w:rFonts w:ascii="Technika" w:hAnsi="Technika"/>
                          <w:color w:val="0065BD"/>
                          <w:sz w:val="28"/>
                        </w:rPr>
                        <w:t xml:space="preserve"> </w:t>
                      </w:r>
                      <w:r w:rsidR="00994F33">
                        <w:rPr>
                          <w:rFonts w:ascii="Technika" w:hAnsi="Technika"/>
                          <w:color w:val="0065BD"/>
                          <w:sz w:val="28"/>
                        </w:rPr>
                        <w:t>Název úlohy</w:t>
                      </w:r>
                    </w:p>
                    <w:p w14:paraId="0C5271CE" w14:textId="77777777" w:rsidR="008353D6" w:rsidRPr="00266F9E" w:rsidRDefault="008353D6" w:rsidP="009C1FC8">
                      <w:pPr>
                        <w:tabs>
                          <w:tab w:val="left" w:pos="4111"/>
                        </w:tabs>
                        <w:spacing w:after="0"/>
                        <w:rPr>
                          <w:rFonts w:ascii="Technika" w:hAnsi="Technika"/>
                          <w:color w:val="0065BD"/>
                          <w:sz w:val="28"/>
                        </w:rPr>
                      </w:pPr>
                      <w:r w:rsidRPr="00266F9E">
                        <w:rPr>
                          <w:rFonts w:ascii="Technika" w:hAnsi="Technika"/>
                          <w:color w:val="0065BD"/>
                          <w:sz w:val="28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7B204F" w14:textId="77777777" w:rsidR="008353D6" w:rsidRDefault="008353D6" w:rsidP="008353D6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D480E55" wp14:editId="39523077">
                <wp:extent cx="7200000" cy="648000"/>
                <wp:effectExtent l="0" t="0" r="20320" b="19050"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648000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65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F98FA" w14:textId="77777777" w:rsidR="008353D6" w:rsidRPr="00266F9E" w:rsidRDefault="008353D6" w:rsidP="008353D6">
                            <w:pPr>
                              <w:tabs>
                                <w:tab w:val="right" w:pos="1560"/>
                                <w:tab w:val="left" w:pos="1701"/>
                                <w:tab w:val="right" w:pos="4962"/>
                                <w:tab w:val="left" w:pos="5103"/>
                                <w:tab w:val="right" w:pos="9356"/>
                                <w:tab w:val="left" w:pos="9498"/>
                              </w:tabs>
                              <w:spacing w:after="0"/>
                              <w:rPr>
                                <w:rFonts w:ascii="Technika" w:hAnsi="Technika"/>
                                <w:color w:val="0065BD"/>
                              </w:rPr>
                            </w:pPr>
                            <w:r w:rsidRPr="00266F9E">
                              <w:rPr>
                                <w:rFonts w:ascii="Technika" w:hAnsi="Technika"/>
                                <w:color w:val="0065BD"/>
                              </w:rPr>
                              <w:tab/>
                              <w:t>akad. rok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</w:rPr>
                              <w:tab/>
                              <w:t xml:space="preserve">č. </w:t>
                            </w:r>
                            <w:sdt>
                              <w:sdtPr>
                                <w:rPr>
                                  <w:rFonts w:ascii="Technika" w:hAnsi="Technika"/>
                                  <w:color w:val="0065BD"/>
                                </w:rPr>
                                <w:alias w:val="Č. skupiny/zadání"/>
                                <w:tag w:val="Č. skupiny/zadání"/>
                                <w:id w:val="1873182262"/>
                                <w:lock w:val="sdtLocked"/>
                                <w:placeholder>
                                  <w:docPart w:val="B1440109BCA043C3A80BCFA779CB8988"/>
                                </w:placeholder>
                                <w:showingPlcHdr/>
                                <w:comboBox>
                                  <w:listItem w:displayText="Zvolte položku." w:value=""/>
                                  <w:listItem w:displayText="skupiny" w:value="skupiny"/>
                                  <w:listItem w:displayText="zadání" w:value="zadání"/>
                                </w:comboBox>
                              </w:sdtPr>
                              <w:sdtContent>
                                <w:r w:rsidR="00DB48CC">
                                  <w:rPr>
                                    <w:rFonts w:ascii="Technika" w:hAnsi="Technika"/>
                                    <w:color w:val="0065BD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Pr="00266F9E">
                              <w:rPr>
                                <w:rFonts w:ascii="Technika" w:hAnsi="Technika"/>
                                <w:color w:val="0065BD"/>
                              </w:rPr>
                              <w:tab/>
                              <w:t>stud. skupina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</w:rPr>
                              <w:tab/>
                              <w:t>vypracoval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</w:rPr>
                              <w:tab/>
                              <w:t>datum</w:t>
                            </w:r>
                            <w:r w:rsidRPr="00266F9E">
                              <w:rPr>
                                <w:rFonts w:ascii="Technika" w:hAnsi="Technika"/>
                                <w:color w:val="0065BD"/>
                              </w:rPr>
                              <w:tab/>
                              <w:t>klasifikace</w:t>
                            </w:r>
                          </w:p>
                          <w:p w14:paraId="393C88CF" w14:textId="766DF485" w:rsidR="002D5A3C" w:rsidRPr="00266F9E" w:rsidRDefault="008353D6" w:rsidP="00D97DE7">
                            <w:pPr>
                              <w:tabs>
                                <w:tab w:val="right" w:pos="1560"/>
                                <w:tab w:val="left" w:pos="1701"/>
                                <w:tab w:val="right" w:pos="4962"/>
                                <w:tab w:val="left" w:pos="5103"/>
                                <w:tab w:val="right" w:pos="9356"/>
                                <w:tab w:val="left" w:pos="9498"/>
                              </w:tabs>
                              <w:spacing w:after="0"/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</w:pP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ab/>
                            </w:r>
                            <w:r w:rsid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IF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date \@ "MM"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03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&lt; 10 "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=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date \@ "YYYY"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2026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-1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2025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>/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date \@ "YY"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26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>" "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date \@ "YYYY"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626FC6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2019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>/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=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date \@ "YY"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626FC6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19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+1 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2D5A3C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instrText>20</w:instrText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="000D482B" w:rsidRP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>"</w:instrText>
                            </w:r>
                            <w:r w:rsid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</w:instrText>
                            </w:r>
                            <w:r w:rsid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t>2025</w:t>
                            </w:r>
                            <w:r w:rsidR="00EF0E1D" w:rsidRPr="000D482B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t>/</w:t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t>26</w:t>
                            </w:r>
                            <w:r w:rsidR="000D482B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ab/>
                            </w:r>
                            <w:r w:rsidR="00D242F0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>##</w:t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ab/>
                            </w:r>
                            <w:r w:rsidR="00D242F0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>##</w:t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ab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>Jan Novák</w:t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tab/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begin"/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instrText xml:space="preserve"> DATE   \* MERGEFORMAT </w:instrText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separate"/>
                            </w:r>
                            <w:r w:rsidR="00EF0E1D">
                              <w:rPr>
                                <w:rFonts w:ascii="Technika" w:hAnsi="Technika"/>
                                <w:b/>
                                <w:noProof/>
                                <w:color w:val="0065BD"/>
                                <w:sz w:val="24"/>
                              </w:rPr>
                              <w:t>05.03.2026</w:t>
                            </w:r>
                            <w:r w:rsidRPr="00266F9E">
                              <w:rPr>
                                <w:rFonts w:ascii="Technika" w:hAnsi="Technika"/>
                                <w:b/>
                                <w:color w:val="0065BD"/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480E55" id="Obdélník 10" o:spid="_x0000_s1029" style="width:566.9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" filled="f" strokecolor="#0065bd" strokeweight=".9pt">
                <v:textbox>
                  <w:txbxContent>
                    <w:p w14:paraId="4A1F98FA" w14:textId="77777777" w:rsidR="008353D6" w:rsidRPr="00266F9E" w:rsidRDefault="008353D6" w:rsidP="008353D6">
                      <w:pPr>
                        <w:tabs>
                          <w:tab w:val="right" w:pos="1560"/>
                          <w:tab w:val="left" w:pos="1701"/>
                          <w:tab w:val="right" w:pos="4962"/>
                          <w:tab w:val="left" w:pos="5103"/>
                          <w:tab w:val="right" w:pos="9356"/>
                          <w:tab w:val="left" w:pos="9498"/>
                        </w:tabs>
                        <w:spacing w:after="0"/>
                        <w:rPr>
                          <w:rFonts w:ascii="Technika" w:hAnsi="Technika"/>
                          <w:color w:val="0065BD"/>
                        </w:rPr>
                      </w:pPr>
                      <w:r w:rsidRPr="00266F9E">
                        <w:rPr>
                          <w:rFonts w:ascii="Technika" w:hAnsi="Technika"/>
                          <w:color w:val="0065BD"/>
                        </w:rPr>
                        <w:tab/>
                        <w:t>akad. rok</w:t>
                      </w:r>
                      <w:r w:rsidRPr="00266F9E">
                        <w:rPr>
                          <w:rFonts w:ascii="Technika" w:hAnsi="Technika"/>
                          <w:color w:val="0065BD"/>
                        </w:rPr>
                        <w:tab/>
                        <w:t xml:space="preserve">č. </w:t>
                      </w:r>
                      <w:sdt>
                        <w:sdtPr>
                          <w:rPr>
                            <w:rFonts w:ascii="Technika" w:hAnsi="Technika"/>
                            <w:color w:val="0065BD"/>
                          </w:rPr>
                          <w:alias w:val="Č. skupiny/zadání"/>
                          <w:tag w:val="Č. skupiny/zadání"/>
                          <w:id w:val="1873182262"/>
                          <w:lock w:val="sdtLocked"/>
                          <w:placeholder>
                            <w:docPart w:val="B1440109BCA043C3A80BCFA779CB8988"/>
                          </w:placeholder>
                          <w:showingPlcHdr/>
                          <w:comboBox>
                            <w:listItem w:displayText="Zvolte položku." w:value=""/>
                            <w:listItem w:displayText="skupiny" w:value="skupiny"/>
                            <w:listItem w:displayText="zadání" w:value="zadání"/>
                          </w:comboBox>
                        </w:sdtPr>
                        <w:sdtContent>
                          <w:r w:rsidR="00DB48CC">
                            <w:rPr>
                              <w:rFonts w:ascii="Technika" w:hAnsi="Technika"/>
                              <w:color w:val="0065BD"/>
                            </w:rPr>
                            <w:t xml:space="preserve">     </w:t>
                          </w:r>
                        </w:sdtContent>
                      </w:sdt>
                      <w:r w:rsidRPr="00266F9E">
                        <w:rPr>
                          <w:rFonts w:ascii="Technika" w:hAnsi="Technika"/>
                          <w:color w:val="0065BD"/>
                        </w:rPr>
                        <w:tab/>
                        <w:t>stud. skupina</w:t>
                      </w:r>
                      <w:r w:rsidRPr="00266F9E">
                        <w:rPr>
                          <w:rFonts w:ascii="Technika" w:hAnsi="Technika"/>
                          <w:color w:val="0065BD"/>
                        </w:rPr>
                        <w:tab/>
                        <w:t>vypracoval</w:t>
                      </w:r>
                      <w:r w:rsidRPr="00266F9E">
                        <w:rPr>
                          <w:rFonts w:ascii="Technika" w:hAnsi="Technika"/>
                          <w:color w:val="0065BD"/>
                        </w:rPr>
                        <w:tab/>
                        <w:t>datum</w:t>
                      </w:r>
                      <w:r w:rsidRPr="00266F9E">
                        <w:rPr>
                          <w:rFonts w:ascii="Technika" w:hAnsi="Technika"/>
                          <w:color w:val="0065BD"/>
                        </w:rPr>
                        <w:tab/>
                        <w:t>klasifikace</w:t>
                      </w:r>
                    </w:p>
                    <w:p w14:paraId="393C88CF" w14:textId="766DF485" w:rsidR="002D5A3C" w:rsidRPr="00266F9E" w:rsidRDefault="008353D6" w:rsidP="00D97DE7">
                      <w:pPr>
                        <w:tabs>
                          <w:tab w:val="right" w:pos="1560"/>
                          <w:tab w:val="left" w:pos="1701"/>
                          <w:tab w:val="right" w:pos="4962"/>
                          <w:tab w:val="left" w:pos="5103"/>
                          <w:tab w:val="right" w:pos="9356"/>
                          <w:tab w:val="left" w:pos="9498"/>
                        </w:tabs>
                        <w:spacing w:after="0"/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</w:pP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ab/>
                      </w:r>
                      <w:r w:rsid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IF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date \@ "MM"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03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&lt; 10 "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=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date \@ "YYYY"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2026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-1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2025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>/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date \@ "YY"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26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>" "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date \@ "YYYY"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626FC6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2019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>/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=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date \@ "YY"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626FC6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19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+1 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2D5A3C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instrText>20</w:instrText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="000D482B" w:rsidRP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>"</w:instrText>
                      </w:r>
                      <w:r w:rsid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</w:instrText>
                      </w:r>
                      <w:r w:rsid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t>2025</w:t>
                      </w:r>
                      <w:r w:rsidR="00EF0E1D" w:rsidRPr="000D482B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t>/</w:t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t>26</w:t>
                      </w:r>
                      <w:r w:rsidR="000D482B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ab/>
                      </w:r>
                      <w:r w:rsidR="00D242F0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>##</w:t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ab/>
                      </w:r>
                      <w:r w:rsidR="00D242F0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>##</w:t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ab/>
                      </w:r>
                      <w:r w:rsidR="00EF0E1D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>Jan Novák</w:t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tab/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begin"/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instrText xml:space="preserve"> DATE   \* MERGEFORMAT </w:instrText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separate"/>
                      </w:r>
                      <w:r w:rsidR="00EF0E1D">
                        <w:rPr>
                          <w:rFonts w:ascii="Technika" w:hAnsi="Technika"/>
                          <w:b/>
                          <w:noProof/>
                          <w:color w:val="0065BD"/>
                          <w:sz w:val="24"/>
                        </w:rPr>
                        <w:t>05.03.2026</w:t>
                      </w:r>
                      <w:r w:rsidRPr="00266F9E">
                        <w:rPr>
                          <w:rFonts w:ascii="Technika" w:hAnsi="Technika"/>
                          <w:b/>
                          <w:color w:val="0065BD"/>
                          <w:sz w:val="24"/>
                        </w:rPr>
                        <w:fldChar w:fldCharType="end"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9349A5" w14:textId="77777777" w:rsidR="008353D6" w:rsidRDefault="008353D6" w:rsidP="008353D6">
      <w:pPr>
        <w:jc w:val="center"/>
        <w:sectPr w:rsidR="008353D6" w:rsidSect="00626FC6">
          <w:headerReference w:type="default" r:id="rId8"/>
          <w:footerReference w:type="default" r:id="rId9"/>
          <w:pgSz w:w="11906" w:h="16838"/>
          <w:pgMar w:top="0" w:right="284" w:bottom="0" w:left="284" w:header="0" w:footer="0" w:gutter="0"/>
          <w:cols w:space="708"/>
          <w:titlePg/>
          <w:docGrid w:linePitch="360"/>
        </w:sectPr>
      </w:pPr>
    </w:p>
    <w:p w14:paraId="017D1BB5" w14:textId="77777777" w:rsidR="00161693" w:rsidRDefault="00161693" w:rsidP="00EF0E1D">
      <w:pPr>
        <w:pStyle w:val="Nadpis1"/>
      </w:pPr>
      <w:bookmarkStart w:id="0" w:name="_Hlk534537945"/>
      <w:r w:rsidRPr="00F35EB3">
        <w:lastRenderedPageBreak/>
        <w:t>ZAD</w:t>
      </w:r>
      <w:r w:rsidRPr="00F35EB3">
        <w:rPr>
          <w:rFonts w:hint="eastAsia"/>
        </w:rPr>
        <w:t>Á</w:t>
      </w:r>
      <w:r w:rsidRPr="00F35EB3">
        <w:t>N</w:t>
      </w:r>
      <w:r w:rsidRPr="00F35EB3">
        <w:rPr>
          <w:rFonts w:hint="eastAsia"/>
        </w:rPr>
        <w:t>Í</w:t>
      </w:r>
    </w:p>
    <w:p w14:paraId="06DCFC39" w14:textId="42380B61" w:rsidR="00D242F0" w:rsidRDefault="00D242F0" w:rsidP="00D242F0">
      <w:pPr>
        <w:jc w:val="center"/>
        <w:rPr>
          <w:rFonts w:ascii="Technika" w:hAnsi="Technika"/>
          <w:b/>
          <w:bCs/>
        </w:rPr>
      </w:pPr>
      <w:r>
        <w:t>Číslo zadání</w:t>
      </w:r>
    </w:p>
    <w:p w14:paraId="305A25C6" w14:textId="65A58421" w:rsidR="00B111CB" w:rsidRDefault="00B111CB" w:rsidP="00B111CB">
      <w:pPr>
        <w:spacing w:before="80" w:after="16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9CADDE0" wp14:editId="12E8597D">
                <wp:extent cx="864000" cy="333375"/>
                <wp:effectExtent l="0" t="0" r="12700" b="28575"/>
                <wp:docPr id="176472646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5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alias w:val="Číslo zadání"/>
                              <w:tag w:val="cislo_zadani"/>
                              <w:id w:val="1138920139"/>
                              <w:lock w:val="sdtLocked"/>
                              <w:placeholder>
                                <w:docPart w:val="25E7536D098F4B0CBB872E17D85A0439"/>
                              </w:placeholder>
                              <w:showingPlcHdr/>
                              <w:text/>
                            </w:sdtPr>
                            <w:sdtContent>
                              <w:p w14:paraId="39860684" w14:textId="25560149" w:rsidR="00B111CB" w:rsidRPr="00D242F0" w:rsidRDefault="00B111CB" w:rsidP="00B111CB">
                                <w:pPr>
                                  <w:jc w:val="center"/>
                                  <w:rPr>
                                    <w:rFonts w:ascii="Technika" w:hAnsi="Technika"/>
                                    <w:b/>
                                    <w:bCs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Style w:val="Zstupntext"/>
                                  </w:rPr>
                                  <w:t>č. zadání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ADDE0" id="Obdélník 1" o:spid="_x0000_s1030" style="width:68.0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" filled="f" strokecolor="#0065bd" strokeweight="1.5pt">
                <v:textbox>
                  <w:txbxContent>
                    <w:sdt>
                      <w:sdtPr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alias w:val="Číslo zadání"/>
                        <w:tag w:val="cislo_zadani"/>
                        <w:id w:val="1138920139"/>
                        <w:lock w:val="sdtLocked"/>
                        <w:placeholder>
                          <w:docPart w:val="25E7536D098F4B0CBB872E17D85A0439"/>
                        </w:placeholder>
                        <w:showingPlcHdr/>
                        <w:text/>
                      </w:sdtPr>
                      <w:sdtContent>
                        <w:p w14:paraId="39860684" w14:textId="25560149" w:rsidR="00B111CB" w:rsidRPr="00D242F0" w:rsidRDefault="00B111CB" w:rsidP="00B111CB">
                          <w:pPr>
                            <w:jc w:val="center"/>
                            <w:rPr>
                              <w:rFonts w:ascii="Technika" w:hAnsi="Technika"/>
                              <w:b/>
                              <w:bCs/>
                              <w:sz w:val="22"/>
                              <w:szCs w:val="24"/>
                            </w:rPr>
                          </w:pPr>
                          <w:r>
                            <w:rPr>
                              <w:rStyle w:val="Zstupntext"/>
                            </w:rPr>
                            <w:t>č. zadání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p w14:paraId="173DFE10" w14:textId="16EFC172" w:rsidR="00EF0E1D" w:rsidRDefault="00EF0E1D" w:rsidP="00D242F0">
      <w:pPr>
        <w:jc w:val="center"/>
      </w:pPr>
      <w:r>
        <w:t>Souřadnice zadaného bodu</w:t>
      </w:r>
    </w:p>
    <w:p w14:paraId="0AB67A2D" w14:textId="7C1DBE87" w:rsidR="00D242F0" w:rsidRDefault="00D242F0" w:rsidP="00B111CB">
      <w:pPr>
        <w:spacing w:before="80" w:after="16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C23351C" wp14:editId="561FA452">
                <wp:extent cx="2880000" cy="333375"/>
                <wp:effectExtent l="0" t="0" r="15875" b="28575"/>
                <wp:docPr id="19606506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65B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7B4ECD" w14:textId="0F26B393" w:rsidR="00D242F0" w:rsidRPr="00D242F0" w:rsidRDefault="00D242F0" w:rsidP="00D242F0">
                            <w:pPr>
                              <w:jc w:val="center"/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50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° 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37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‘ 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38,590“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ab/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14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° 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45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‘ 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34,261</w:t>
                            </w:r>
                            <w:r w:rsidRPr="00D242F0">
                              <w:rPr>
                                <w:rFonts w:ascii="Technika" w:hAnsi="Technika"/>
                                <w:b/>
                                <w:bCs/>
                                <w:sz w:val="22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23351C" id="_x0000_s1031" style="width:226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" filled="f" strokecolor="#0065bd" strokeweight="1.5pt">
                <v:textbox>
                  <w:txbxContent>
                    <w:p w14:paraId="297B4ECD" w14:textId="0F26B393" w:rsidR="00D242F0" w:rsidRPr="00D242F0" w:rsidRDefault="00D242F0" w:rsidP="00D242F0">
                      <w:pPr>
                        <w:jc w:val="center"/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</w:pP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50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 xml:space="preserve">° 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37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 xml:space="preserve">‘ 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38,590“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ab/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14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 xml:space="preserve">° 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45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 xml:space="preserve">‘ 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34,261</w:t>
                      </w:r>
                      <w:r w:rsidRPr="00D242F0">
                        <w:rPr>
                          <w:rFonts w:ascii="Technika" w:hAnsi="Technika"/>
                          <w:b/>
                          <w:bCs/>
                          <w:sz w:val="22"/>
                          <w:szCs w:val="24"/>
                        </w:rPr>
                        <w:t>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2CE33A0" w14:textId="77777777" w:rsidR="00EF0E1D" w:rsidRDefault="00EF0E1D" w:rsidP="00EF0E1D">
      <w:r>
        <w:rPr>
          <w:szCs w:val="10"/>
        </w:rPr>
        <w:pict w14:anchorId="415C73AB">
          <v:rect id="_x0000_i1036" style="width:510.2pt;height:1.5pt" o:hralign="center" o:hrstd="t" o:hrnoshade="t" o:hr="t" fillcolor="#0065bd" stroked="f"/>
        </w:pict>
      </w:r>
    </w:p>
    <w:p w14:paraId="404875D8" w14:textId="352341F7" w:rsidR="00EF0E1D" w:rsidRPr="00EF0E1D" w:rsidRDefault="00EF0E1D" w:rsidP="00EF0E1D">
      <w:pPr>
        <w:pStyle w:val="Nadpis1"/>
      </w:pPr>
      <w:r w:rsidRPr="00EF0E1D">
        <w:t>Informace o lokalitě</w:t>
      </w:r>
    </w:p>
    <w:p w14:paraId="36DDA4A1" w14:textId="4EAB4ECA" w:rsidR="00EF0E1D" w:rsidRPr="00700C69" w:rsidRDefault="00EF0E1D" w:rsidP="00700C69">
      <w:pPr>
        <w:pStyle w:val="Odstavecseseznamem"/>
      </w:pPr>
      <w:r w:rsidRPr="00700C69">
        <w:t>Příslušnost k obci a katastrálnímu území</w:t>
      </w:r>
    </w:p>
    <w:p w14:paraId="04C13515" w14:textId="76014B91" w:rsidR="00EF0E1D" w:rsidRDefault="00EF0E1D" w:rsidP="00EF0E1D">
      <w:r>
        <w:t>Zdroj:</w:t>
      </w:r>
    </w:p>
    <w:p w14:paraId="031E1A42" w14:textId="69DAD222" w:rsidR="00EF0E1D" w:rsidRPr="00EF0E1D" w:rsidRDefault="00EF0E1D" w:rsidP="00700C69">
      <w:pPr>
        <w:pStyle w:val="Odstavecseseznamem"/>
      </w:pPr>
      <w:r w:rsidRPr="00EF0E1D">
        <w:t>Geologické podloží</w:t>
      </w:r>
    </w:p>
    <w:p w14:paraId="39028D89" w14:textId="4C611095" w:rsidR="00EF0E1D" w:rsidRDefault="00EF0E1D" w:rsidP="00EF0E1D">
      <w:r>
        <w:t>Zdroj:</w:t>
      </w:r>
    </w:p>
    <w:p w14:paraId="31FCA2C7" w14:textId="2720D4A2" w:rsidR="00EF0E1D" w:rsidRPr="00EF0E1D" w:rsidRDefault="00EF0E1D" w:rsidP="00700C69">
      <w:pPr>
        <w:pStyle w:val="Odstavecseseznamem"/>
      </w:pPr>
      <w:r w:rsidRPr="00EF0E1D">
        <w:t>Nejbližší adresní bod</w:t>
      </w:r>
    </w:p>
    <w:p w14:paraId="6DAE3370" w14:textId="264564B7" w:rsidR="00EF0E1D" w:rsidRDefault="00EF0E1D" w:rsidP="00EF0E1D">
      <w:r>
        <w:t>Zdroj:</w:t>
      </w:r>
    </w:p>
    <w:p w14:paraId="44451C35" w14:textId="60752F98" w:rsidR="00EF0E1D" w:rsidRPr="00EF0E1D" w:rsidRDefault="00B111CB" w:rsidP="00700C69">
      <w:pPr>
        <w:pStyle w:val="Odstavecseseznamem"/>
      </w:pPr>
      <w:r w:rsidRPr="00EF0E1D">
        <w:t>Nejbližší pošt</w:t>
      </w:r>
      <w:r>
        <w:t>a</w:t>
      </w:r>
    </w:p>
    <w:p w14:paraId="0A6012B3" w14:textId="77777777" w:rsidR="00EF0E1D" w:rsidRDefault="00EF0E1D" w:rsidP="00EF0E1D">
      <w:r>
        <w:t>Zdroj:</w:t>
      </w:r>
    </w:p>
    <w:p w14:paraId="4C390AAC" w14:textId="0AAFD16F" w:rsidR="00EF0E1D" w:rsidRPr="00EF0E1D" w:rsidRDefault="00B111CB" w:rsidP="00700C69">
      <w:pPr>
        <w:pStyle w:val="Odstavecseseznamem"/>
      </w:pPr>
      <w:r w:rsidRPr="00EF0E1D">
        <w:t>Nadmořská výška lokality</w:t>
      </w:r>
    </w:p>
    <w:p w14:paraId="1FBE73CF" w14:textId="391DA743" w:rsidR="00EF0E1D" w:rsidRDefault="00EF0E1D" w:rsidP="00EF0E1D">
      <w:r>
        <w:t>Zdroj:</w:t>
      </w:r>
    </w:p>
    <w:p w14:paraId="686D8C43" w14:textId="518F5EDA" w:rsidR="00EF0E1D" w:rsidRPr="00EF0E1D" w:rsidRDefault="00EF0E1D" w:rsidP="00700C69">
      <w:pPr>
        <w:pStyle w:val="Odstavecseseznamem"/>
      </w:pPr>
      <w:r w:rsidRPr="00EF0E1D">
        <w:t>Využití území v letech 1990 a 2018</w:t>
      </w:r>
    </w:p>
    <w:p w14:paraId="6DBB840B" w14:textId="0436B108" w:rsidR="00EF0E1D" w:rsidRDefault="00EF0E1D" w:rsidP="00EF0E1D">
      <w:r>
        <w:t>Zdroj:</w:t>
      </w:r>
    </w:p>
    <w:p w14:paraId="2C301C86" w14:textId="0D21AB00" w:rsidR="00EF0E1D" w:rsidRPr="00EF0E1D" w:rsidRDefault="00EF0E1D" w:rsidP="00700C69">
      <w:pPr>
        <w:pStyle w:val="Odstavecseseznamem"/>
      </w:pPr>
      <w:r w:rsidRPr="00EF0E1D">
        <w:t>Intenzita světelného znečištění v roce 2022</w:t>
      </w:r>
    </w:p>
    <w:p w14:paraId="7161EE91" w14:textId="5FA9DD90" w:rsidR="00EF0E1D" w:rsidRDefault="00EF0E1D" w:rsidP="00EF0E1D">
      <w:r>
        <w:t>Zdroj:</w:t>
      </w:r>
    </w:p>
    <w:p w14:paraId="70DBEA20" w14:textId="172D5BD0" w:rsidR="00B111CB" w:rsidRPr="00EF0E1D" w:rsidRDefault="00B111CB" w:rsidP="00700C69">
      <w:pPr>
        <w:pStyle w:val="Odstavecseseznamem"/>
      </w:pPr>
      <w:r>
        <w:t xml:space="preserve">Příslušnost </w:t>
      </w:r>
      <w:r w:rsidRPr="00B111CB">
        <w:t>ke stavebnímu a matričnímu úřadu</w:t>
      </w:r>
    </w:p>
    <w:p w14:paraId="3FB1C762" w14:textId="77777777" w:rsidR="00B111CB" w:rsidRDefault="00B111CB" w:rsidP="00B111CB">
      <w:r>
        <w:t>Zdroj:</w:t>
      </w:r>
    </w:p>
    <w:p w14:paraId="75011C69" w14:textId="24C1C102" w:rsidR="00EF0E1D" w:rsidRDefault="00EF0E1D" w:rsidP="00EF0E1D">
      <w:r>
        <w:rPr>
          <w:szCs w:val="10"/>
        </w:rPr>
        <w:pict w14:anchorId="77A58A90">
          <v:rect id="_x0000_i1035" style="width:510.2pt;height:1.5pt" o:hralign="center" o:hrstd="t" o:hrnoshade="t" o:hr="t" fillcolor="#0065bd" stroked="f"/>
        </w:pict>
      </w:r>
    </w:p>
    <w:p w14:paraId="6CD40DD2" w14:textId="77777777" w:rsidR="00EF0E1D" w:rsidRDefault="00EF0E1D" w:rsidP="00EF0E1D">
      <w:pPr>
        <w:pStyle w:val="Nadpis1"/>
      </w:pPr>
      <w:r>
        <w:t>MAPOVÉ KOMPOZICE</w:t>
      </w:r>
    </w:p>
    <w:p w14:paraId="1E233564" w14:textId="4E9D7851" w:rsidR="00EF0E1D" w:rsidRDefault="00EF0E1D" w:rsidP="00700C69">
      <w:pPr>
        <w:pStyle w:val="Odstavecseseznamem"/>
      </w:pPr>
      <w:r w:rsidRPr="00EF0E1D">
        <w:t xml:space="preserve">CORINE Land </w:t>
      </w:r>
      <w:proofErr w:type="spellStart"/>
      <w:r w:rsidRPr="00EF0E1D">
        <w:t>Cover</w:t>
      </w:r>
      <w:proofErr w:type="spellEnd"/>
      <w:r w:rsidRPr="00EF0E1D">
        <w:t xml:space="preserve"> 2018 a Základní topografická mapa</w:t>
      </w:r>
    </w:p>
    <w:p w14:paraId="44DEF84B" w14:textId="77777777" w:rsidR="000B7CBF" w:rsidRDefault="000B7CBF" w:rsidP="000B7CBF"/>
    <w:p w14:paraId="6C56F2D2" w14:textId="77777777" w:rsidR="000B7CBF" w:rsidRDefault="000B7CBF" w:rsidP="000B7CBF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2E2CF12" wp14:editId="322ED0FD">
                <wp:extent cx="2155825" cy="887095"/>
                <wp:effectExtent l="0" t="0" r="15875" b="27305"/>
                <wp:docPr id="1589546248" name="Obdélník 158954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87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C2271B" id="Obdélník 1589546248" o:spid="_x0000_s1026" style="width:169.75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" fillcolor="#a5a5a5 [3206]" strokecolor="#525252 [1606]" strokeweight="1pt">
                <w10:anchorlock/>
              </v:rect>
            </w:pict>
          </mc:Fallback>
        </mc:AlternateContent>
      </w:r>
    </w:p>
    <w:p w14:paraId="5EAE6197" w14:textId="77777777" w:rsidR="000B7CBF" w:rsidRDefault="000B7CBF" w:rsidP="000B7CBF">
      <w:pPr>
        <w:pStyle w:val="Popisekobrzku"/>
      </w:pPr>
      <w:r w:rsidRPr="00F23A19">
        <w:t>Obrázek 1: popisek</w:t>
      </w:r>
    </w:p>
    <w:p w14:paraId="4452D0FD" w14:textId="46339111" w:rsidR="00EF0E1D" w:rsidRDefault="00EF0E1D" w:rsidP="00700C69">
      <w:pPr>
        <w:pStyle w:val="Odstavecseseznamem"/>
      </w:pPr>
      <w:r w:rsidRPr="00EF0E1D">
        <w:t>Maloplošná chráněná území a Základní topografická mapa</w:t>
      </w:r>
    </w:p>
    <w:p w14:paraId="1636EA71" w14:textId="77777777" w:rsidR="000B7CBF" w:rsidRDefault="000B7CBF" w:rsidP="000B7CBF"/>
    <w:p w14:paraId="5408B21F" w14:textId="77777777" w:rsidR="000B7CBF" w:rsidRDefault="000B7CBF" w:rsidP="000B7CBF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4182EE14" wp14:editId="56F44583">
                <wp:extent cx="2155825" cy="887095"/>
                <wp:effectExtent l="0" t="0" r="15875" b="27305"/>
                <wp:docPr id="1386240488" name="Obdélník 1386240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887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07BF17" id="Obdélník 1386240488" o:spid="_x0000_s1026" style="width:169.75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" fillcolor="#a5a5a5 [3206]" strokecolor="#525252 [1606]" strokeweight="1pt">
                <w10:anchorlock/>
              </v:rect>
            </w:pict>
          </mc:Fallback>
        </mc:AlternateContent>
      </w:r>
    </w:p>
    <w:p w14:paraId="6CA643C6" w14:textId="5616EEFE" w:rsidR="000B7CBF" w:rsidRDefault="000B7CBF" w:rsidP="000B7CBF">
      <w:pPr>
        <w:pStyle w:val="Popisekobrzku"/>
      </w:pPr>
      <w:r w:rsidRPr="00F23A19">
        <w:t xml:space="preserve">Obrázek </w:t>
      </w:r>
      <w:r w:rsidR="00E46D98">
        <w:t>2</w:t>
      </w:r>
      <w:r w:rsidRPr="00F23A19">
        <w:t>: popisek</w:t>
      </w:r>
    </w:p>
    <w:p w14:paraId="2BF840C9" w14:textId="77777777" w:rsidR="00161693" w:rsidRPr="00A5549A" w:rsidRDefault="00000000" w:rsidP="00B3519B">
      <w:pPr>
        <w:spacing w:after="120"/>
        <w:rPr>
          <w:szCs w:val="10"/>
        </w:rPr>
      </w:pPr>
      <w:bookmarkStart w:id="1" w:name="_Hlk534538221"/>
      <w:bookmarkEnd w:id="0"/>
      <w:r>
        <w:rPr>
          <w:szCs w:val="10"/>
        </w:rPr>
        <w:pict w14:anchorId="4A37B5DF">
          <v:rect id="_x0000_i1025" style="width:510.2pt;height:1.5pt" o:hralign="center" o:hrstd="t" o:hrnoshade="t" o:hr="t" fillcolor="#0065bd" stroked="f"/>
        </w:pict>
      </w:r>
    </w:p>
    <w:bookmarkEnd w:id="1"/>
    <w:p w14:paraId="6DDA28F9" w14:textId="40297226" w:rsidR="00161693" w:rsidRDefault="000B7CBF" w:rsidP="00EF0E1D">
      <w:pPr>
        <w:pStyle w:val="Nadpis1"/>
      </w:pPr>
      <w:r>
        <w:t>Závěr</w:t>
      </w:r>
    </w:p>
    <w:p w14:paraId="46340D91" w14:textId="5558BC0B" w:rsidR="00F23A19" w:rsidRDefault="00F23A19" w:rsidP="00F23A19"/>
    <w:p w14:paraId="55F959F4" w14:textId="77777777" w:rsidR="00F23A19" w:rsidRDefault="00F23A19" w:rsidP="0056506E"/>
    <w:p w14:paraId="7FE2E0D5" w14:textId="77777777" w:rsidR="00F23A19" w:rsidRPr="00F23A19" w:rsidRDefault="00F23A19" w:rsidP="00F23A19"/>
    <w:p w14:paraId="53DA0850" w14:textId="77777777" w:rsidR="00864093" w:rsidRDefault="00864093" w:rsidP="00B175E9"/>
    <w:p w14:paraId="6E7DBDED" w14:textId="77777777" w:rsidR="00864093" w:rsidRDefault="00864093" w:rsidP="00B175E9"/>
    <w:p w14:paraId="68EC1745" w14:textId="77777777" w:rsidR="00161693" w:rsidRDefault="00161693" w:rsidP="00B175E9">
      <w:pPr>
        <w:jc w:val="right"/>
      </w:pPr>
      <w:r>
        <w:t>V</w:t>
      </w:r>
      <w:r>
        <w:rPr>
          <w:rFonts w:ascii="Cambria" w:hAnsi="Cambria" w:cs="Cambria"/>
        </w:rPr>
        <w:t> </w:t>
      </w:r>
      <w:r>
        <w:t xml:space="preserve">Praze dne </w:t>
      </w:r>
      <w:r w:rsidR="00F86BFF">
        <w:rPr>
          <w:noProof/>
        </w:rPr>
        <w:fldChar w:fldCharType="begin"/>
      </w:r>
      <w:r w:rsidR="00F86BFF">
        <w:rPr>
          <w:noProof/>
        </w:rPr>
        <w:instrText xml:space="preserve"> DATE   \* MERGEFORMAT </w:instrText>
      </w:r>
      <w:r w:rsidR="00F86BFF">
        <w:rPr>
          <w:noProof/>
        </w:rPr>
        <w:fldChar w:fldCharType="separate"/>
      </w:r>
      <w:r w:rsidR="00EF0E1D">
        <w:rPr>
          <w:noProof/>
        </w:rPr>
        <w:t>05.03.2026</w:t>
      </w:r>
      <w:r w:rsidR="00F86BFF">
        <w:rPr>
          <w:noProof/>
        </w:rPr>
        <w:fldChar w:fldCharType="end"/>
      </w:r>
    </w:p>
    <w:p w14:paraId="3D4E3B59" w14:textId="11A7EEFA" w:rsidR="001D6833" w:rsidRDefault="000F3386" w:rsidP="000F3386">
      <w:pPr>
        <w:jc w:val="right"/>
      </w:pPr>
      <w:r>
        <w:t xml:space="preserve">Jan </w:t>
      </w:r>
      <w:proofErr w:type="spellStart"/>
      <w:r>
        <w:t>novák</w:t>
      </w:r>
      <w:proofErr w:type="spellEnd"/>
    </w:p>
    <w:sectPr w:rsidR="001D6833" w:rsidSect="000A5392">
      <w:headerReference w:type="default" r:id="rId10"/>
      <w:footerReference w:type="default" r:id="rId11"/>
      <w:pgSz w:w="11906" w:h="16838"/>
      <w:pgMar w:top="1134" w:right="851" w:bottom="1134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061AA" w14:textId="77777777" w:rsidR="00C2617A" w:rsidRDefault="00C2617A" w:rsidP="008353D6">
      <w:r>
        <w:separator/>
      </w:r>
    </w:p>
  </w:endnote>
  <w:endnote w:type="continuationSeparator" w:id="0">
    <w:p w14:paraId="5AD094D4" w14:textId="77777777" w:rsidR="00C2617A" w:rsidRDefault="00C2617A" w:rsidP="00835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DKKZF+Technika-Book">
    <w:altName w:val="Calibri"/>
    <w:charset w:val="A1"/>
    <w:family w:val="auto"/>
    <w:pitch w:val="variable"/>
    <w:sig w:usb0="A000008F" w:usb1="4000205B" w:usb2="00000000" w:usb3="00000000" w:csb0="00000008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8336900-4A5A-4B24-A58F-AD0337459D33}"/>
    <w:embedBold r:id="rId2" w:fontKey="{08AC8030-81D9-4392-BD2B-33C6C2726EE3}"/>
    <w:embedItalic r:id="rId3" w:fontKey="{44694693-98B7-4436-9703-720088A738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chnika Book">
    <w:panose1 w:val="00000400000000000000"/>
    <w:charset w:val="EE"/>
    <w:family w:val="auto"/>
    <w:pitch w:val="variable"/>
    <w:sig w:usb0="00000087" w:usb1="00000001" w:usb2="00000000" w:usb3="00000000" w:csb0="0000009B" w:csb1="00000000"/>
    <w:embedRegular r:id="rId4" w:fontKey="{03402466-8FAF-4289-B17B-99E80D9AB758}"/>
    <w:embedBold r:id="rId5" w:fontKey="{BEBBE626-D787-4E47-9694-6C691AD6C5F6}"/>
    <w:embedItalic r:id="rId6" w:fontKey="{F4FD88C4-99DB-41B2-B2FD-62E655DB91C6}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  <w:embedRegular r:id="rId7" w:fontKey="{3EFA64B7-8BED-4839-8936-08403FA12A6C}"/>
    <w:embedBold r:id="rId8" w:fontKey="{D9CF6064-35E3-4B0C-A868-8539A3AA1A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E5E2D4C-CFC4-442D-9899-0FF954504F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F90179BD-A9F7-4D20-B9DC-E16EE789E86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24FCFBED-BDE3-40F9-A15B-B0EC794F5B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6C0BB" w14:textId="77777777" w:rsidR="008353D6" w:rsidRDefault="008353D6" w:rsidP="00C06D20">
    <w:pPr>
      <w:pStyle w:val="Zhlav"/>
      <w:tabs>
        <w:tab w:val="clear" w:pos="4536"/>
        <w:tab w:val="clear" w:pos="9072"/>
        <w:tab w:val="right" w:pos="10884"/>
      </w:tabs>
      <w:ind w:left="-680" w:right="-680"/>
      <w:rPr>
        <w:noProof/>
      </w:rPr>
    </w:pPr>
    <w:r>
      <w:rPr>
        <w:noProof/>
      </w:rPr>
      <mc:AlternateContent>
        <mc:Choice Requires="wps">
          <w:drawing>
            <wp:inline distT="0" distB="0" distL="0" distR="0" wp14:anchorId="7B68CBD9" wp14:editId="7E614E00">
              <wp:extent cx="7344000" cy="288000"/>
              <wp:effectExtent l="0" t="0" r="9525" b="0"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4000" cy="288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6D1B47" w14:textId="77777777" w:rsidR="008353D6" w:rsidRPr="00351634" w:rsidRDefault="008353D6" w:rsidP="00C06D20">
                          <w:pPr>
                            <w:spacing w:after="0"/>
                            <w:jc w:val="center"/>
                            <w:rPr>
                              <w:rFonts w:ascii="Technika" w:hAnsi="Technika"/>
                              <w:b/>
                              <w:caps/>
                            </w:rPr>
                          </w:pPr>
                          <w:r w:rsidRPr="00351634">
                            <w:rPr>
                              <w:rFonts w:ascii="Technika" w:hAnsi="Technika"/>
                              <w:b/>
                              <w:caps/>
                            </w:rPr>
                            <w:fldChar w:fldCharType="begin"/>
                          </w:r>
                          <w:r w:rsidRPr="00351634">
                            <w:rPr>
                              <w:rFonts w:ascii="Technika" w:hAnsi="Technika"/>
                              <w:b/>
                              <w:caps/>
                            </w:rPr>
                            <w:instrText xml:space="preserve"> PAGE </w:instrText>
                          </w:r>
                          <w:r w:rsidRPr="00351634">
                            <w:rPr>
                              <w:rFonts w:ascii="Technika" w:hAnsi="Technika"/>
                              <w:b/>
                              <w:caps/>
                            </w:rPr>
                            <w:fldChar w:fldCharType="separate"/>
                          </w:r>
                          <w:r w:rsidRPr="00351634">
                            <w:rPr>
                              <w:rFonts w:ascii="Technika" w:hAnsi="Technika"/>
                              <w:b/>
                              <w:caps/>
                              <w:noProof/>
                            </w:rPr>
                            <w:t>2</w:t>
                          </w:r>
                          <w:r w:rsidRPr="00351634">
                            <w:rPr>
                              <w:rFonts w:ascii="Technika" w:hAnsi="Technika"/>
                              <w:b/>
                              <w:cap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B68CBD9" id="Obdélník 12" o:spid="_x0000_s1033" style="width:578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" fillcolor="#0065bd" stroked="f" strokeweight="1pt">
              <v:textbox>
                <w:txbxContent>
                  <w:p w14:paraId="2B6D1B47" w14:textId="77777777" w:rsidR="008353D6" w:rsidRPr="00351634" w:rsidRDefault="008353D6" w:rsidP="00C06D20">
                    <w:pPr>
                      <w:spacing w:after="0"/>
                      <w:jc w:val="center"/>
                      <w:rPr>
                        <w:rFonts w:ascii="Technika" w:hAnsi="Technika"/>
                        <w:b/>
                        <w:caps/>
                      </w:rPr>
                    </w:pPr>
                    <w:r w:rsidRPr="00351634">
                      <w:rPr>
                        <w:rFonts w:ascii="Technika" w:hAnsi="Technika"/>
                        <w:b/>
                        <w:caps/>
                      </w:rPr>
                      <w:fldChar w:fldCharType="begin"/>
                    </w:r>
                    <w:r w:rsidRPr="00351634">
                      <w:rPr>
                        <w:rFonts w:ascii="Technika" w:hAnsi="Technika"/>
                        <w:b/>
                        <w:caps/>
                      </w:rPr>
                      <w:instrText xml:space="preserve"> PAGE </w:instrText>
                    </w:r>
                    <w:r w:rsidRPr="00351634">
                      <w:rPr>
                        <w:rFonts w:ascii="Technika" w:hAnsi="Technika"/>
                        <w:b/>
                        <w:caps/>
                      </w:rPr>
                      <w:fldChar w:fldCharType="separate"/>
                    </w:r>
                    <w:r w:rsidRPr="00351634">
                      <w:rPr>
                        <w:rFonts w:ascii="Technika" w:hAnsi="Technika"/>
                        <w:b/>
                        <w:caps/>
                        <w:noProof/>
                      </w:rPr>
                      <w:t>2</w:t>
                    </w:r>
                    <w:r w:rsidRPr="00351634">
                      <w:rPr>
                        <w:rFonts w:ascii="Technika" w:hAnsi="Technika"/>
                        <w:b/>
                        <w:caps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DEFC1" w14:textId="77777777" w:rsidR="00C06D20" w:rsidRPr="008353D6" w:rsidRDefault="008353D6" w:rsidP="000A5392">
    <w:pPr>
      <w:pStyle w:val="Zhlav"/>
      <w:tabs>
        <w:tab w:val="clear" w:pos="4536"/>
        <w:tab w:val="clear" w:pos="9072"/>
        <w:tab w:val="right" w:pos="10884"/>
      </w:tabs>
      <w:ind w:left="-567" w:right="-567"/>
      <w:jc w:val="center"/>
      <w:rPr>
        <w:noProof/>
      </w:rPr>
    </w:pPr>
    <w:r>
      <w:rPr>
        <w:noProof/>
      </w:rPr>
      <mc:AlternateContent>
        <mc:Choice Requires="wps">
          <w:drawing>
            <wp:inline distT="0" distB="0" distL="0" distR="0" wp14:anchorId="5AB327A3" wp14:editId="2153897F">
              <wp:extent cx="7200000" cy="288000"/>
              <wp:effectExtent l="0" t="0" r="20320" b="17145"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288000"/>
                      </a:xfrm>
                      <a:prstGeom prst="rect">
                        <a:avLst/>
                      </a:prstGeom>
                      <a:noFill/>
                      <a:ln w="3810">
                        <a:solidFill>
                          <a:srgbClr val="0065B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8C0025" w14:textId="77777777" w:rsidR="008353D6" w:rsidRPr="007539D9" w:rsidRDefault="008353D6" w:rsidP="008353D6">
                          <w:pPr>
                            <w:spacing w:after="0"/>
                            <w:jc w:val="center"/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</w:pPr>
                          <w:r w:rsidRPr="007539D9"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  <w:fldChar w:fldCharType="begin"/>
                          </w:r>
                          <w:r w:rsidRPr="007539D9"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  <w:instrText xml:space="preserve"> PAGE </w:instrText>
                          </w:r>
                          <w:r w:rsidRPr="007539D9"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  <w:fldChar w:fldCharType="separate"/>
                          </w:r>
                          <w:r w:rsidRPr="007539D9">
                            <w:rPr>
                              <w:rFonts w:ascii="Technika" w:hAnsi="Technika"/>
                              <w:b/>
                              <w:caps/>
                              <w:noProof/>
                              <w:color w:val="0065BD"/>
                            </w:rPr>
                            <w:t>2</w:t>
                          </w:r>
                          <w:r w:rsidRPr="007539D9"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AB327A3" id="_x0000_s1035" style="width:566.9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" filled="f" strokecolor="#0065bd" strokeweight=".3pt">
              <v:textbox>
                <w:txbxContent>
                  <w:p w14:paraId="588C0025" w14:textId="77777777" w:rsidR="008353D6" w:rsidRPr="007539D9" w:rsidRDefault="008353D6" w:rsidP="008353D6">
                    <w:pPr>
                      <w:spacing w:after="0"/>
                      <w:jc w:val="center"/>
                      <w:rPr>
                        <w:rFonts w:ascii="Technika" w:hAnsi="Technika"/>
                        <w:b/>
                        <w:caps/>
                        <w:color w:val="0065BD"/>
                      </w:rPr>
                    </w:pPr>
                    <w:r w:rsidRPr="007539D9">
                      <w:rPr>
                        <w:rFonts w:ascii="Technika" w:hAnsi="Technika"/>
                        <w:b/>
                        <w:caps/>
                        <w:color w:val="0065BD"/>
                      </w:rPr>
                      <w:fldChar w:fldCharType="begin"/>
                    </w:r>
                    <w:r w:rsidRPr="007539D9">
                      <w:rPr>
                        <w:rFonts w:ascii="Technika" w:hAnsi="Technika"/>
                        <w:b/>
                        <w:caps/>
                        <w:color w:val="0065BD"/>
                      </w:rPr>
                      <w:instrText xml:space="preserve"> PAGE </w:instrText>
                    </w:r>
                    <w:r w:rsidRPr="007539D9">
                      <w:rPr>
                        <w:rFonts w:ascii="Technika" w:hAnsi="Technika"/>
                        <w:b/>
                        <w:caps/>
                        <w:color w:val="0065BD"/>
                      </w:rPr>
                      <w:fldChar w:fldCharType="separate"/>
                    </w:r>
                    <w:r w:rsidRPr="007539D9">
                      <w:rPr>
                        <w:rFonts w:ascii="Technika" w:hAnsi="Technika"/>
                        <w:b/>
                        <w:caps/>
                        <w:noProof/>
                        <w:color w:val="0065BD"/>
                      </w:rPr>
                      <w:t>2</w:t>
                    </w:r>
                    <w:r w:rsidRPr="007539D9">
                      <w:rPr>
                        <w:rFonts w:ascii="Technika" w:hAnsi="Technika"/>
                        <w:b/>
                        <w:caps/>
                        <w:color w:val="0065BD"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E7156" w14:textId="77777777" w:rsidR="00C2617A" w:rsidRDefault="00C2617A" w:rsidP="008353D6">
      <w:r>
        <w:separator/>
      </w:r>
    </w:p>
  </w:footnote>
  <w:footnote w:type="continuationSeparator" w:id="0">
    <w:p w14:paraId="69052795" w14:textId="77777777" w:rsidR="00C2617A" w:rsidRDefault="00C2617A" w:rsidP="00835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21298" w14:textId="77777777" w:rsidR="008353D6" w:rsidRDefault="008353D6" w:rsidP="007B3FA6">
    <w:pPr>
      <w:pStyle w:val="Zhlav"/>
      <w:tabs>
        <w:tab w:val="clear" w:pos="4536"/>
        <w:tab w:val="clear" w:pos="9072"/>
        <w:tab w:val="right" w:pos="10884"/>
      </w:tabs>
      <w:ind w:left="-680" w:right="-680"/>
    </w:pPr>
    <w:r>
      <w:rPr>
        <w:noProof/>
      </w:rPr>
      <w:drawing>
        <wp:inline distT="0" distB="0" distL="0" distR="0" wp14:anchorId="52AD3A02" wp14:editId="5A9731AC">
          <wp:extent cx="738230" cy="360000"/>
          <wp:effectExtent l="0" t="0" r="5080" b="254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23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mc:AlternateContent>
        <mc:Choice Requires="wps">
          <w:drawing>
            <wp:inline distT="0" distB="0" distL="0" distR="0" wp14:anchorId="7559703E" wp14:editId="0333F5C9">
              <wp:extent cx="6588000" cy="360000"/>
              <wp:effectExtent l="0" t="0" r="3810" b="2540"/>
              <wp:docPr id="5" name="Obdélní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8000" cy="360000"/>
                      </a:xfrm>
                      <a:prstGeom prst="rect">
                        <a:avLst/>
                      </a:prstGeom>
                      <a:solidFill>
                        <a:srgbClr val="0065B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038F4E" w14:textId="3E89D0C2" w:rsidR="008353D6" w:rsidRPr="00351634" w:rsidRDefault="008353D6" w:rsidP="007B3FA6">
                          <w:pPr>
                            <w:tabs>
                              <w:tab w:val="right" w:pos="9890"/>
                            </w:tabs>
                            <w:spacing w:after="0"/>
                            <w:rPr>
                              <w:rFonts w:ascii="Technika" w:hAnsi="Technika"/>
                              <w:b/>
                              <w:caps/>
                            </w:rPr>
                          </w:pPr>
                          <w:r w:rsidRPr="00351634">
                            <w:rPr>
                              <w:rFonts w:ascii="Technika" w:hAnsi="Technika"/>
                              <w:b/>
                              <w:caps/>
                            </w:rPr>
                            <w:t>Technická zpráva</w:t>
                          </w:r>
                          <w:r w:rsidRPr="00351634">
                            <w:rPr>
                              <w:rFonts w:ascii="Technika" w:hAnsi="Technika"/>
                              <w:b/>
                              <w:caps/>
                            </w:rPr>
                            <w:tab/>
                          </w:r>
                          <w:sdt>
                            <w:sdtPr>
                              <w:rPr>
                                <w:rFonts w:ascii="Technika" w:hAnsi="Technika"/>
                                <w:b/>
                                <w:caps/>
                              </w:rPr>
                              <w:alias w:val="Předmět"/>
                              <w:tag w:val=""/>
                              <w:id w:val="-920946395"/>
                              <w:placeholder>
                                <w:docPart w:val="02E5C95B2EA54C38987185AF9B497AAE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D242F0" w:rsidRPr="007D6AA4">
                                <w:rPr>
                                  <w:rStyle w:val="Zstupntext"/>
                                </w:rPr>
                                <w:t>[Předmět]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559703E" id="Obdélník 5" o:spid="_x0000_s1032" style="width:51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" fillcolor="#0065bd" stroked="f" strokeweight="1pt">
              <v:textbox>
                <w:txbxContent>
                  <w:p w14:paraId="55038F4E" w14:textId="3E89D0C2" w:rsidR="008353D6" w:rsidRPr="00351634" w:rsidRDefault="008353D6" w:rsidP="007B3FA6">
                    <w:pPr>
                      <w:tabs>
                        <w:tab w:val="right" w:pos="9890"/>
                      </w:tabs>
                      <w:spacing w:after="0"/>
                      <w:rPr>
                        <w:rFonts w:ascii="Technika" w:hAnsi="Technika"/>
                        <w:b/>
                        <w:caps/>
                      </w:rPr>
                    </w:pPr>
                    <w:r w:rsidRPr="00351634">
                      <w:rPr>
                        <w:rFonts w:ascii="Technika" w:hAnsi="Technika"/>
                        <w:b/>
                        <w:caps/>
                      </w:rPr>
                      <w:t>Technická zpráva</w:t>
                    </w:r>
                    <w:r w:rsidRPr="00351634">
                      <w:rPr>
                        <w:rFonts w:ascii="Technika" w:hAnsi="Technika"/>
                        <w:b/>
                        <w:caps/>
                      </w:rPr>
                      <w:tab/>
                    </w:r>
                    <w:sdt>
                      <w:sdtPr>
                        <w:rPr>
                          <w:rFonts w:ascii="Technika" w:hAnsi="Technika"/>
                          <w:b/>
                          <w:caps/>
                        </w:rPr>
                        <w:alias w:val="Předmět"/>
                        <w:tag w:val=""/>
                        <w:id w:val="-920946395"/>
                        <w:placeholder>
                          <w:docPart w:val="02E5C95B2EA54C38987185AF9B497AAE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D242F0" w:rsidRPr="007D6AA4">
                          <w:rPr>
                            <w:rStyle w:val="Zstupntext"/>
                          </w:rPr>
                          <w:t>[Předmět]</w:t>
                        </w:r>
                      </w:sdtContent>
                    </w:sdt>
                  </w:p>
                </w:txbxContent>
              </v:textbox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81306" w14:textId="77777777" w:rsidR="00B87A38" w:rsidRPr="008353D6" w:rsidRDefault="008353D6" w:rsidP="004B094C">
    <w:pPr>
      <w:pStyle w:val="Zhlav"/>
      <w:tabs>
        <w:tab w:val="clear" w:pos="4536"/>
        <w:tab w:val="clear" w:pos="9072"/>
        <w:tab w:val="right" w:pos="10773"/>
      </w:tabs>
      <w:ind w:left="-567" w:right="-567"/>
    </w:pPr>
    <w:r>
      <w:rPr>
        <w:noProof/>
      </w:rPr>
      <w:drawing>
        <wp:inline distT="0" distB="0" distL="0" distR="0" wp14:anchorId="75FA44D1" wp14:editId="18691478">
          <wp:extent cx="730024" cy="360000"/>
          <wp:effectExtent l="0" t="0" r="0" b="254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2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mc:AlternateContent>
        <mc:Choice Requires="wps">
          <w:drawing>
            <wp:inline distT="0" distB="0" distL="0" distR="0" wp14:anchorId="2E058904" wp14:editId="24D4FDCE">
              <wp:extent cx="6433200" cy="349200"/>
              <wp:effectExtent l="0" t="0" r="24765" b="13335"/>
              <wp:docPr id="6" name="Obdélní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33200" cy="349200"/>
                      </a:xfrm>
                      <a:prstGeom prst="rect">
                        <a:avLst/>
                      </a:prstGeom>
                      <a:noFill/>
                      <a:ln w="3810">
                        <a:solidFill>
                          <a:srgbClr val="0065B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B2E41E" w14:textId="6BA67D20" w:rsidR="008353D6" w:rsidRPr="00E031FB" w:rsidRDefault="008353D6" w:rsidP="008353D6">
                          <w:pPr>
                            <w:tabs>
                              <w:tab w:val="right" w:pos="9890"/>
                            </w:tabs>
                            <w:spacing w:after="0"/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</w:pPr>
                          <w:r w:rsidRPr="00E031FB"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  <w:t>Technická zpráva</w:t>
                          </w:r>
                          <w:r w:rsidRPr="00E031FB">
                            <w:rPr>
                              <w:rFonts w:ascii="Technika" w:hAnsi="Technika"/>
                              <w:b/>
                              <w:caps/>
                              <w:color w:val="0065BD"/>
                            </w:rPr>
                            <w:tab/>
                          </w:r>
                          <w:sdt>
                            <w:sdtPr>
                              <w:rPr>
                                <w:rFonts w:ascii="Technika" w:hAnsi="Technika"/>
                                <w:b/>
                                <w:caps/>
                                <w:color w:val="0065BD"/>
                              </w:rPr>
                              <w:alias w:val="Předmět"/>
                              <w:tag w:val=""/>
                              <w:id w:val="2007860317"/>
                              <w:placeholder>
                                <w:docPart w:val="E3F837329200492DA01466A3B17A3859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D242F0">
                                <w:rPr>
                                  <w:rFonts w:ascii="Technika" w:hAnsi="Technika"/>
                                  <w:b/>
                                  <w:caps/>
                                  <w:color w:val="0065BD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E058904" id="Obdélník 6" o:spid="_x0000_s1034" style="width:506.55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" filled="f" strokecolor="#0065bd" strokeweight=".3pt">
              <v:textbox>
                <w:txbxContent>
                  <w:p w14:paraId="35B2E41E" w14:textId="6BA67D20" w:rsidR="008353D6" w:rsidRPr="00E031FB" w:rsidRDefault="008353D6" w:rsidP="008353D6">
                    <w:pPr>
                      <w:tabs>
                        <w:tab w:val="right" w:pos="9890"/>
                      </w:tabs>
                      <w:spacing w:after="0"/>
                      <w:rPr>
                        <w:rFonts w:ascii="Technika" w:hAnsi="Technika"/>
                        <w:b/>
                        <w:caps/>
                        <w:color w:val="0065BD"/>
                      </w:rPr>
                    </w:pPr>
                    <w:r w:rsidRPr="00E031FB">
                      <w:rPr>
                        <w:rFonts w:ascii="Technika" w:hAnsi="Technika"/>
                        <w:b/>
                        <w:caps/>
                        <w:color w:val="0065BD"/>
                      </w:rPr>
                      <w:t>Technická zpráva</w:t>
                    </w:r>
                    <w:r w:rsidRPr="00E031FB">
                      <w:rPr>
                        <w:rFonts w:ascii="Technika" w:hAnsi="Technika"/>
                        <w:b/>
                        <w:caps/>
                        <w:color w:val="0065BD"/>
                      </w:rPr>
                      <w:tab/>
                    </w:r>
                    <w:sdt>
                      <w:sdtPr>
                        <w:rPr>
                          <w:rFonts w:ascii="Technika" w:hAnsi="Technika"/>
                          <w:b/>
                          <w:caps/>
                          <w:color w:val="0065BD"/>
                        </w:rPr>
                        <w:alias w:val="Předmět"/>
                        <w:tag w:val=""/>
                        <w:id w:val="2007860317"/>
                        <w:placeholder>
                          <w:docPart w:val="E3F837329200492DA01466A3B17A3859"/>
                        </w:placeholder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r w:rsidR="00D242F0">
                          <w:rPr>
                            <w:rFonts w:ascii="Technika" w:hAnsi="Technika"/>
                            <w:b/>
                            <w:caps/>
                            <w:color w:val="0065BD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12708"/>
    <w:multiLevelType w:val="hybridMultilevel"/>
    <w:tmpl w:val="4BC2DB24"/>
    <w:lvl w:ilvl="0" w:tplc="F69E94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71704664">
      <w:numFmt w:val="bullet"/>
      <w:pStyle w:val="SeznamODRKY"/>
      <w:lvlText w:val="–"/>
      <w:lvlJc w:val="left"/>
      <w:pPr>
        <w:ind w:left="1440" w:hanging="360"/>
      </w:pPr>
      <w:rPr>
        <w:rFonts w:ascii="DDKKZF+Technika-Book" w:eastAsiaTheme="minorHAnsi" w:hAnsi="DDKKZF+Technika-Book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37FAF"/>
    <w:multiLevelType w:val="hybridMultilevel"/>
    <w:tmpl w:val="20581E72"/>
    <w:lvl w:ilvl="0" w:tplc="5238A93C">
      <w:start w:val="1"/>
      <w:numFmt w:val="decimal"/>
      <w:pStyle w:val="Seznamploh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E6EA2"/>
    <w:multiLevelType w:val="hybridMultilevel"/>
    <w:tmpl w:val="3190CA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D3176"/>
    <w:multiLevelType w:val="hybridMultilevel"/>
    <w:tmpl w:val="A7CE0B98"/>
    <w:lvl w:ilvl="0" w:tplc="2000EAEE">
      <w:start w:val="1"/>
      <w:numFmt w:val="decimal"/>
      <w:pStyle w:val="Odstavecseseznamem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889280">
    <w:abstractNumId w:val="0"/>
  </w:num>
  <w:num w:numId="2" w16cid:durableId="897518017">
    <w:abstractNumId w:val="1"/>
  </w:num>
  <w:num w:numId="3" w16cid:durableId="233008033">
    <w:abstractNumId w:val="2"/>
  </w:num>
  <w:num w:numId="4" w16cid:durableId="1856808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E1D"/>
    <w:rsid w:val="000127E4"/>
    <w:rsid w:val="00015D9C"/>
    <w:rsid w:val="0008712D"/>
    <w:rsid w:val="000A5392"/>
    <w:rsid w:val="000B7CBF"/>
    <w:rsid w:val="000D0A43"/>
    <w:rsid w:val="000D2238"/>
    <w:rsid w:val="000D482B"/>
    <w:rsid w:val="000F3386"/>
    <w:rsid w:val="00104B44"/>
    <w:rsid w:val="001200DC"/>
    <w:rsid w:val="0015161B"/>
    <w:rsid w:val="00152D07"/>
    <w:rsid w:val="00157BA3"/>
    <w:rsid w:val="00161693"/>
    <w:rsid w:val="00182983"/>
    <w:rsid w:val="0018326A"/>
    <w:rsid w:val="001B161F"/>
    <w:rsid w:val="001B6A48"/>
    <w:rsid w:val="001C4F4D"/>
    <w:rsid w:val="001D6833"/>
    <w:rsid w:val="001E46AC"/>
    <w:rsid w:val="001F42CC"/>
    <w:rsid w:val="001F4B0B"/>
    <w:rsid w:val="00234A37"/>
    <w:rsid w:val="00266F9E"/>
    <w:rsid w:val="00287954"/>
    <w:rsid w:val="00294EA9"/>
    <w:rsid w:val="002D2E98"/>
    <w:rsid w:val="002D5A3C"/>
    <w:rsid w:val="002F4FB5"/>
    <w:rsid w:val="002F5342"/>
    <w:rsid w:val="00303C19"/>
    <w:rsid w:val="003047D7"/>
    <w:rsid w:val="00310EA4"/>
    <w:rsid w:val="003165B2"/>
    <w:rsid w:val="00351634"/>
    <w:rsid w:val="00354018"/>
    <w:rsid w:val="00390E41"/>
    <w:rsid w:val="003D2486"/>
    <w:rsid w:val="003F0DD5"/>
    <w:rsid w:val="00451DA4"/>
    <w:rsid w:val="00460A6B"/>
    <w:rsid w:val="004B094C"/>
    <w:rsid w:val="004C28C2"/>
    <w:rsid w:val="004E4A99"/>
    <w:rsid w:val="004F2002"/>
    <w:rsid w:val="00505AE1"/>
    <w:rsid w:val="00542C91"/>
    <w:rsid w:val="005430FF"/>
    <w:rsid w:val="00547E4D"/>
    <w:rsid w:val="005611D2"/>
    <w:rsid w:val="0056408C"/>
    <w:rsid w:val="0056506E"/>
    <w:rsid w:val="00597FAB"/>
    <w:rsid w:val="005A2F5D"/>
    <w:rsid w:val="005D467F"/>
    <w:rsid w:val="005F5647"/>
    <w:rsid w:val="00626FC6"/>
    <w:rsid w:val="0065302F"/>
    <w:rsid w:val="006657C6"/>
    <w:rsid w:val="006666B8"/>
    <w:rsid w:val="00675194"/>
    <w:rsid w:val="006B01AF"/>
    <w:rsid w:val="006C29C4"/>
    <w:rsid w:val="00700C69"/>
    <w:rsid w:val="0070161F"/>
    <w:rsid w:val="00705BDE"/>
    <w:rsid w:val="00711C6F"/>
    <w:rsid w:val="00714844"/>
    <w:rsid w:val="00714B1B"/>
    <w:rsid w:val="0071690A"/>
    <w:rsid w:val="0074006F"/>
    <w:rsid w:val="007539D9"/>
    <w:rsid w:val="00756FE0"/>
    <w:rsid w:val="00775EC5"/>
    <w:rsid w:val="0079306A"/>
    <w:rsid w:val="007B25E1"/>
    <w:rsid w:val="007B3FA6"/>
    <w:rsid w:val="00802748"/>
    <w:rsid w:val="00802C33"/>
    <w:rsid w:val="00821975"/>
    <w:rsid w:val="00824258"/>
    <w:rsid w:val="00824B45"/>
    <w:rsid w:val="008353D6"/>
    <w:rsid w:val="00864093"/>
    <w:rsid w:val="00865665"/>
    <w:rsid w:val="0088545B"/>
    <w:rsid w:val="008B48C2"/>
    <w:rsid w:val="00936734"/>
    <w:rsid w:val="00994F33"/>
    <w:rsid w:val="009A3683"/>
    <w:rsid w:val="009B0D9B"/>
    <w:rsid w:val="009B0FBC"/>
    <w:rsid w:val="009C1FC8"/>
    <w:rsid w:val="00A06A36"/>
    <w:rsid w:val="00A5549A"/>
    <w:rsid w:val="00A765EF"/>
    <w:rsid w:val="00AE59AE"/>
    <w:rsid w:val="00B010E0"/>
    <w:rsid w:val="00B111CB"/>
    <w:rsid w:val="00B175E9"/>
    <w:rsid w:val="00B17B99"/>
    <w:rsid w:val="00B3519B"/>
    <w:rsid w:val="00B368C2"/>
    <w:rsid w:val="00B52F96"/>
    <w:rsid w:val="00B7478D"/>
    <w:rsid w:val="00B87A38"/>
    <w:rsid w:val="00BE4558"/>
    <w:rsid w:val="00C04420"/>
    <w:rsid w:val="00C06D20"/>
    <w:rsid w:val="00C2617A"/>
    <w:rsid w:val="00C364A4"/>
    <w:rsid w:val="00C36684"/>
    <w:rsid w:val="00C6455F"/>
    <w:rsid w:val="00CE2348"/>
    <w:rsid w:val="00CE5045"/>
    <w:rsid w:val="00CF0C7B"/>
    <w:rsid w:val="00D17BEF"/>
    <w:rsid w:val="00D242F0"/>
    <w:rsid w:val="00D27C29"/>
    <w:rsid w:val="00D508A2"/>
    <w:rsid w:val="00D643B8"/>
    <w:rsid w:val="00D9053E"/>
    <w:rsid w:val="00D97DE7"/>
    <w:rsid w:val="00DA2B7D"/>
    <w:rsid w:val="00DB48CC"/>
    <w:rsid w:val="00E031FB"/>
    <w:rsid w:val="00E15F44"/>
    <w:rsid w:val="00E32139"/>
    <w:rsid w:val="00E46D98"/>
    <w:rsid w:val="00E5356D"/>
    <w:rsid w:val="00E963EC"/>
    <w:rsid w:val="00EA00FC"/>
    <w:rsid w:val="00EC306A"/>
    <w:rsid w:val="00EE1E9F"/>
    <w:rsid w:val="00EF0E1D"/>
    <w:rsid w:val="00EF7B36"/>
    <w:rsid w:val="00F16163"/>
    <w:rsid w:val="00F2211D"/>
    <w:rsid w:val="00F23A19"/>
    <w:rsid w:val="00F31B65"/>
    <w:rsid w:val="00F82A7E"/>
    <w:rsid w:val="00F86BFF"/>
    <w:rsid w:val="00FA425F"/>
    <w:rsid w:val="00FD72D4"/>
    <w:rsid w:val="00FF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1000E6"/>
  <w14:defaultImageDpi w14:val="32767"/>
  <w15:chartTrackingRefBased/>
  <w15:docId w15:val="{FE1E0C02-E1A8-4636-9DAE-55D63AAF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3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2C33"/>
    <w:pPr>
      <w:spacing w:after="40" w:line="240" w:lineRule="auto"/>
      <w:jc w:val="both"/>
    </w:pPr>
    <w:rPr>
      <w:rFonts w:ascii="Technika Book" w:hAnsi="Technika Book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EF0E1D"/>
    <w:pPr>
      <w:spacing w:before="360" w:after="120"/>
      <w:outlineLvl w:val="0"/>
    </w:pPr>
    <w:rPr>
      <w:rFonts w:ascii="Technika" w:hAnsi="Technika"/>
      <w:b/>
      <w:caps/>
      <w:sz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0127E4"/>
    <w:pPr>
      <w:outlineLvl w:val="1"/>
    </w:pPr>
    <w:rPr>
      <w:rFonts w:ascii="Technika" w:hAnsi="Technika"/>
      <w:b/>
      <w:caps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qFormat/>
    <w:rsid w:val="000127E4"/>
    <w:pPr>
      <w:outlineLvl w:val="2"/>
    </w:pPr>
    <w:rPr>
      <w:b w:val="0"/>
      <w:caps w:val="0"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408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56408C"/>
  </w:style>
  <w:style w:type="paragraph" w:styleId="Zpat">
    <w:name w:val="footer"/>
    <w:basedOn w:val="Normln"/>
    <w:link w:val="ZpatChar"/>
    <w:uiPriority w:val="99"/>
    <w:unhideWhenUsed/>
    <w:rsid w:val="0056408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56408C"/>
  </w:style>
  <w:style w:type="character" w:customStyle="1" w:styleId="Nadpis1Char">
    <w:name w:val="Nadpis 1 Char"/>
    <w:basedOn w:val="Standardnpsmoodstavce"/>
    <w:link w:val="Nadpis1"/>
    <w:uiPriority w:val="9"/>
    <w:rsid w:val="00EF0E1D"/>
    <w:rPr>
      <w:rFonts w:ascii="Technika" w:hAnsi="Technika"/>
      <w:b/>
      <w:caps/>
      <w:sz w:val="32"/>
    </w:rPr>
  </w:style>
  <w:style w:type="paragraph" w:styleId="Odstavecseseznamem">
    <w:name w:val="List Paragraph"/>
    <w:basedOn w:val="Normln"/>
    <w:link w:val="OdstavecseseznamemChar"/>
    <w:uiPriority w:val="34"/>
    <w:unhideWhenUsed/>
    <w:qFormat/>
    <w:rsid w:val="00700C69"/>
    <w:pPr>
      <w:numPr>
        <w:numId w:val="4"/>
      </w:numPr>
      <w:spacing w:before="360" w:after="80" w:line="259" w:lineRule="auto"/>
      <w:ind w:left="284" w:hanging="284"/>
      <w:contextualSpacing/>
    </w:pPr>
    <w:rPr>
      <w:rFonts w:ascii="Technika" w:hAnsi="Technika"/>
      <w:b/>
      <w:bCs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65302F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306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306A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0127E4"/>
    <w:rPr>
      <w:rFonts w:ascii="Technika" w:hAnsi="Technika"/>
      <w:b/>
      <w:cap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127E4"/>
    <w:rPr>
      <w:rFonts w:ascii="Technika" w:hAnsi="Technika"/>
      <w:sz w:val="24"/>
      <w:szCs w:val="26"/>
      <w:u w:val="single"/>
    </w:rPr>
  </w:style>
  <w:style w:type="paragraph" w:customStyle="1" w:styleId="Popisekobrzku">
    <w:name w:val="Popisek obrázku"/>
    <w:basedOn w:val="Normln"/>
    <w:next w:val="Normln"/>
    <w:link w:val="PopisekobrzkuChar"/>
    <w:uiPriority w:val="10"/>
    <w:qFormat/>
    <w:rsid w:val="00E5356D"/>
    <w:pPr>
      <w:jc w:val="center"/>
    </w:pPr>
    <w:rPr>
      <w:i/>
    </w:rPr>
  </w:style>
  <w:style w:type="paragraph" w:customStyle="1" w:styleId="SeznamODRKY">
    <w:name w:val="Seznam: ODRÁŽKY"/>
    <w:basedOn w:val="Odstavecseseznamem"/>
    <w:link w:val="SeznamODRKYChar"/>
    <w:uiPriority w:val="11"/>
    <w:qFormat/>
    <w:rsid w:val="00E5356D"/>
    <w:pPr>
      <w:numPr>
        <w:ilvl w:val="1"/>
        <w:numId w:val="1"/>
      </w:numPr>
      <w:spacing w:after="40" w:line="240" w:lineRule="auto"/>
      <w:ind w:left="425" w:hanging="357"/>
      <w:contextualSpacing w:val="0"/>
    </w:pPr>
    <w:rPr>
      <w:sz w:val="20"/>
    </w:rPr>
  </w:style>
  <w:style w:type="character" w:customStyle="1" w:styleId="PopisekobrzkuChar">
    <w:name w:val="Popisek obrázku Char"/>
    <w:basedOn w:val="Standardnpsmoodstavce"/>
    <w:link w:val="Popisekobrzku"/>
    <w:uiPriority w:val="10"/>
    <w:rsid w:val="00E5356D"/>
    <w:rPr>
      <w:rFonts w:ascii="Technika Book" w:hAnsi="Technika Book"/>
      <w:i/>
      <w:sz w:val="20"/>
    </w:rPr>
  </w:style>
  <w:style w:type="paragraph" w:customStyle="1" w:styleId="Seznamploh">
    <w:name w:val="Seznam příloh"/>
    <w:basedOn w:val="Odstavecseseznamem"/>
    <w:link w:val="SeznamplohChar"/>
    <w:uiPriority w:val="12"/>
    <w:qFormat/>
    <w:rsid w:val="006666B8"/>
    <w:pPr>
      <w:numPr>
        <w:numId w:val="2"/>
      </w:numPr>
      <w:tabs>
        <w:tab w:val="right" w:leader="dot" w:pos="10206"/>
      </w:tabs>
      <w:spacing w:after="0"/>
      <w:ind w:left="284" w:hanging="284"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00C69"/>
    <w:rPr>
      <w:rFonts w:ascii="Technika" w:hAnsi="Technika"/>
      <w:b/>
      <w:bCs/>
      <w:sz w:val="24"/>
      <w:szCs w:val="24"/>
    </w:rPr>
  </w:style>
  <w:style w:type="character" w:customStyle="1" w:styleId="SeznamODRKYChar">
    <w:name w:val="Seznam: ODRÁŽKY Char"/>
    <w:basedOn w:val="OdstavecseseznamemChar"/>
    <w:link w:val="SeznamODRKY"/>
    <w:uiPriority w:val="11"/>
    <w:rsid w:val="006666B8"/>
    <w:rPr>
      <w:rFonts w:ascii="Technika Book" w:hAnsi="Technika Book"/>
      <w:b/>
      <w:bCs/>
      <w:sz w:val="20"/>
      <w:szCs w:val="24"/>
    </w:rPr>
  </w:style>
  <w:style w:type="character" w:customStyle="1" w:styleId="SeznamplohChar">
    <w:name w:val="Seznam příloh Char"/>
    <w:basedOn w:val="OdstavecseseznamemChar"/>
    <w:link w:val="Seznamploh"/>
    <w:uiPriority w:val="12"/>
    <w:rsid w:val="006666B8"/>
    <w:rPr>
      <w:rFonts w:ascii="Technika Book" w:hAnsi="Technika Book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hak\OneDrive%20-%20&#268;esk&#233;%20vysok&#233;%20u&#269;en&#237;%20technick&#233;%20v%20Praze\DOKUMENTY\Vlastn&#237;%20&#353;ablony%20Office\svetlyTISK_&#268;VUT%20-%20Technick&#225;%20zpr&#225;va%20(TEMPLAT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D35C90679624410BCC532F463CF3E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A5EAAC-5BA8-42D5-9233-AAE838B7368A}"/>
      </w:docPartPr>
      <w:docPartBody>
        <w:p w:rsidR="00000000" w:rsidRDefault="002811C5" w:rsidP="002811C5">
          <w:pPr>
            <w:pStyle w:val="DD35C90679624410BCC532F463CF3E478"/>
          </w:pPr>
          <w:r w:rsidRPr="00F05094">
            <w:rPr>
              <w:rStyle w:val="Zstupntext"/>
            </w:rPr>
            <w:t>Zvolte položku.</w:t>
          </w:r>
        </w:p>
      </w:docPartBody>
    </w:docPart>
    <w:docPart>
      <w:docPartPr>
        <w:name w:val="02E5C95B2EA54C38987185AF9B497A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07C524-4921-4D29-A8FF-92C5F2E5257D}"/>
      </w:docPartPr>
      <w:docPartBody>
        <w:p w:rsidR="00000000" w:rsidRDefault="002811C5" w:rsidP="002811C5">
          <w:pPr>
            <w:pStyle w:val="02E5C95B2EA54C38987185AF9B497AAE8"/>
          </w:pPr>
          <w:r w:rsidRPr="007D6AA4">
            <w:rPr>
              <w:rStyle w:val="Zstupntext"/>
            </w:rPr>
            <w:t>[Předmět]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DKKZF+Technika-Book">
    <w:altName w:val="Calibri"/>
    <w:charset w:val="A1"/>
    <w:family w:val="auto"/>
    <w:pitch w:val="variable"/>
    <w:sig w:usb0="A000008F" w:usb1="4000205B" w:usb2="00000000" w:usb3="00000000" w:csb0="00000008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chnika Book">
    <w:panose1 w:val="00000400000000000000"/>
    <w:charset w:val="EE"/>
    <w:family w:val="auto"/>
    <w:pitch w:val="variable"/>
    <w:sig w:usb0="00000087" w:usb1="00000001" w:usb2="00000000" w:usb3="00000000" w:csb0="0000009B" w:csb1="00000000"/>
  </w:font>
  <w:font w:name="Technika">
    <w:panose1 w:val="00000500000000000000"/>
    <w:charset w:val="EE"/>
    <w:family w:val="auto"/>
    <w:pitch w:val="variable"/>
    <w:sig w:usb0="00000087" w:usb1="00000001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C5"/>
    <w:rsid w:val="002811C5"/>
    <w:rsid w:val="002D2E98"/>
    <w:rsid w:val="0094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811C5"/>
    <w:rPr>
      <w:color w:val="808080"/>
    </w:rPr>
  </w:style>
  <w:style w:type="paragraph" w:customStyle="1" w:styleId="DD35C90679624410BCC532F463CF3E47">
    <w:name w:val="DD35C90679624410BCC532F463CF3E47"/>
  </w:style>
  <w:style w:type="paragraph" w:customStyle="1" w:styleId="02E5C95B2EA54C38987185AF9B497AAE">
    <w:name w:val="02E5C95B2EA54C38987185AF9B497AAE"/>
  </w:style>
  <w:style w:type="paragraph" w:customStyle="1" w:styleId="838E6C5C8C7D4A1FA8065035176EA61B">
    <w:name w:val="838E6C5C8C7D4A1FA8065035176EA61B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1">
    <w:name w:val="DD35C90679624410BCC532F463CF3E471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">
    <w:name w:val="B1440109BCA043C3A80BCFA779CB8988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1">
    <w:name w:val="02E5C95B2EA54C38987185AF9B497AAE1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">
    <w:name w:val="E3F837329200492DA01466A3B17A3859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838E6C5C8C7D4A1FA8065035176EA61B1">
    <w:name w:val="838E6C5C8C7D4A1FA8065035176EA61B1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2">
    <w:name w:val="DD35C90679624410BCC532F463CF3E472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1">
    <w:name w:val="B1440109BCA043C3A80BCFA779CB89881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">
    <w:name w:val="25E7536D098F4B0CBB872E17D85A0439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2">
    <w:name w:val="02E5C95B2EA54C38987185AF9B497AAE2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1">
    <w:name w:val="E3F837329200492DA01466A3B17A38591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838E6C5C8C7D4A1FA8065035176EA61B2">
    <w:name w:val="838E6C5C8C7D4A1FA8065035176EA61B2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3">
    <w:name w:val="DD35C90679624410BCC532F463CF3E473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2">
    <w:name w:val="B1440109BCA043C3A80BCFA779CB89882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1">
    <w:name w:val="25E7536D098F4B0CBB872E17D85A04391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3">
    <w:name w:val="02E5C95B2EA54C38987185AF9B497AAE3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2">
    <w:name w:val="E3F837329200492DA01466A3B17A38592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838E6C5C8C7D4A1FA8065035176EA61B3">
    <w:name w:val="838E6C5C8C7D4A1FA8065035176EA61B3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4">
    <w:name w:val="DD35C90679624410BCC532F463CF3E474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3">
    <w:name w:val="B1440109BCA043C3A80BCFA779CB89883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2">
    <w:name w:val="25E7536D098F4B0CBB872E17D85A04392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4">
    <w:name w:val="02E5C95B2EA54C38987185AF9B497AAE4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3">
    <w:name w:val="E3F837329200492DA01466A3B17A38593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838E6C5C8C7D4A1FA8065035176EA61B4">
    <w:name w:val="838E6C5C8C7D4A1FA8065035176EA61B4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5">
    <w:name w:val="DD35C90679624410BCC532F463CF3E475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4">
    <w:name w:val="B1440109BCA043C3A80BCFA779CB89884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3">
    <w:name w:val="25E7536D098F4B0CBB872E17D85A04393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5">
    <w:name w:val="02E5C95B2EA54C38987185AF9B497AAE5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4">
    <w:name w:val="E3F837329200492DA01466A3B17A38594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838E6C5C8C7D4A1FA8065035176EA61B5">
    <w:name w:val="838E6C5C8C7D4A1FA8065035176EA61B5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6">
    <w:name w:val="DD35C90679624410BCC532F463CF3E476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5">
    <w:name w:val="B1440109BCA043C3A80BCFA779CB89885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4">
    <w:name w:val="25E7536D098F4B0CBB872E17D85A04394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6">
    <w:name w:val="02E5C95B2EA54C38987185AF9B497AAE6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5">
    <w:name w:val="E3F837329200492DA01466A3B17A38595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838E6C5C8C7D4A1FA8065035176EA61B6">
    <w:name w:val="838E6C5C8C7D4A1FA8065035176EA61B6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7">
    <w:name w:val="DD35C90679624410BCC532F463CF3E477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6">
    <w:name w:val="B1440109BCA043C3A80BCFA779CB89886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5">
    <w:name w:val="25E7536D098F4B0CBB872E17D85A04395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7">
    <w:name w:val="02E5C95B2EA54C38987185AF9B497AAE7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6">
    <w:name w:val="E3F837329200492DA01466A3B17A38596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DD35C90679624410BCC532F463CF3E478">
    <w:name w:val="DD35C90679624410BCC532F463CF3E478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B1440109BCA043C3A80BCFA779CB89887">
    <w:name w:val="B1440109BCA043C3A80BCFA779CB89887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25E7536D098F4B0CBB872E17D85A04396">
    <w:name w:val="25E7536D098F4B0CBB872E17D85A04396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02E5C95B2EA54C38987185AF9B497AAE8">
    <w:name w:val="02E5C95B2EA54C38987185AF9B497AAE8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  <w:style w:type="paragraph" w:customStyle="1" w:styleId="E3F837329200492DA01466A3B17A38597">
    <w:name w:val="E3F837329200492DA01466A3B17A38597"/>
    <w:rsid w:val="002811C5"/>
    <w:pPr>
      <w:spacing w:after="40" w:line="240" w:lineRule="auto"/>
      <w:jc w:val="both"/>
    </w:pPr>
    <w:rPr>
      <w:rFonts w:ascii="Technika Book" w:eastAsiaTheme="minorHAnsi" w:hAnsi="Technika Book"/>
      <w:kern w:val="0"/>
      <w:sz w:val="20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svetlyTISK_ČVUT - Technická zpráva (TEMPLATE).dotx</Template>
  <TotalTime>39</TotalTime>
  <Pages>3</Pages>
  <Words>96</Words>
  <Characters>574</Characters>
  <Application>Microsoft Office Word</Application>
  <DocSecurity>0</DocSecurity>
  <Lines>191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FSv ČVUT v Praze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Novák</dc:creator>
  <cp:keywords/>
  <dc:description/>
  <cp:lastModifiedBy>Cehak, Vojtech</cp:lastModifiedBy>
  <cp:revision>12</cp:revision>
  <cp:lastPrinted>2019-11-29T20:42:00Z</cp:lastPrinted>
  <dcterms:created xsi:type="dcterms:W3CDTF">2026-03-05T09:41:00Z</dcterms:created>
  <dcterms:modified xsi:type="dcterms:W3CDTF">2026-03-05T10:20:00Z</dcterms:modified>
</cp:coreProperties>
</file>